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95" w:rsidRDefault="00CE7F9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9D5FA6" wp14:editId="196B4FE1">
                <wp:simplePos x="0" y="0"/>
                <wp:positionH relativeFrom="column">
                  <wp:posOffset>-74930</wp:posOffset>
                </wp:positionH>
                <wp:positionV relativeFrom="paragraph">
                  <wp:posOffset>160020</wp:posOffset>
                </wp:positionV>
                <wp:extent cx="5600700" cy="914400"/>
                <wp:effectExtent l="0" t="0" r="0" b="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Pr="008D7344" w:rsidRDefault="00444F66" w:rsidP="00A1624C">
                            <w:pPr>
                              <w:pStyle w:val="HEADLINEHERE01"/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</w:pPr>
                            <w:r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Russian Cat Interest Group of SA</w:t>
                            </w:r>
                          </w:p>
                          <w:p w:rsidR="00860D95" w:rsidRPr="008D7344" w:rsidRDefault="00444F66" w:rsidP="00A1624C">
                            <w:pPr>
                              <w:pStyle w:val="SUBHEAD01"/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</w:pPr>
                            <w:r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BLUE</w:t>
                            </w:r>
                            <w:r w:rsidR="00860D95"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 xml:space="preserve">.  </w:t>
                            </w:r>
                            <w:r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BLACK</w:t>
                            </w:r>
                            <w:r w:rsidR="00860D95"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 xml:space="preserve">. </w:t>
                            </w:r>
                            <w:r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WHITE</w:t>
                            </w:r>
                            <w:r w:rsidR="00860D95"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 xml:space="preserve">.  </w:t>
                            </w:r>
                            <w:r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BLUE SPOTTED TABBY</w:t>
                            </w:r>
                            <w:r w:rsidR="00860D95" w:rsidRPr="008D7344">
                              <w:rPr>
                                <w:rFonts w:asciiTheme="minorHAnsi" w:hAnsiTheme="minorHAnsi"/>
                                <w:i/>
                                <w:color w:val="auto"/>
                              </w:rPr>
                              <w:t>.</w:t>
                            </w:r>
                          </w:p>
                          <w:p w:rsidR="00860D95" w:rsidRPr="00283869" w:rsidRDefault="00860D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.9pt;margin-top:12.6pt;width:441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" filled="f" stroked="f">
                <v:textbox>
                  <w:txbxContent>
                    <w:p w:rsidR="00860D95" w:rsidRPr="008D7344" w:rsidRDefault="00444F66" w:rsidP="00A1624C">
                      <w:pPr>
                        <w:pStyle w:val="HEADLINEHERE01"/>
                        <w:rPr>
                          <w:rFonts w:asciiTheme="minorHAnsi" w:hAnsiTheme="minorHAnsi"/>
                          <w:i/>
                          <w:color w:val="auto"/>
                        </w:rPr>
                      </w:pPr>
                      <w:r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Russian Cat Interest Group of SA</w:t>
                      </w:r>
                    </w:p>
                    <w:p w:rsidR="00860D95" w:rsidRPr="008D7344" w:rsidRDefault="00444F66" w:rsidP="00A1624C">
                      <w:pPr>
                        <w:pStyle w:val="SUBHEAD01"/>
                        <w:rPr>
                          <w:rFonts w:asciiTheme="minorHAnsi" w:hAnsiTheme="minorHAnsi"/>
                          <w:i/>
                          <w:color w:val="auto"/>
                        </w:rPr>
                      </w:pPr>
                      <w:r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BLUE</w:t>
                      </w:r>
                      <w:r w:rsidR="00860D95"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 xml:space="preserve">.  </w:t>
                      </w:r>
                      <w:r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BLACK</w:t>
                      </w:r>
                      <w:r w:rsidR="00860D95"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 xml:space="preserve">. </w:t>
                      </w:r>
                      <w:r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WHITE</w:t>
                      </w:r>
                      <w:r w:rsidR="00860D95"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 xml:space="preserve">.  </w:t>
                      </w:r>
                      <w:r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BLUE SPOTTED TABBY</w:t>
                      </w:r>
                      <w:r w:rsidR="00860D95" w:rsidRPr="008D7344">
                        <w:rPr>
                          <w:rFonts w:asciiTheme="minorHAnsi" w:hAnsiTheme="minorHAnsi"/>
                          <w:i/>
                          <w:color w:val="auto"/>
                        </w:rPr>
                        <w:t>.</w:t>
                      </w:r>
                    </w:p>
                    <w:p w:rsidR="00860D95" w:rsidRPr="00283869" w:rsidRDefault="00860D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7B8">
        <w:rPr>
          <w:noProof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BC17C8B" wp14:editId="78D3D2E9">
            <wp:simplePos x="0" y="0"/>
            <wp:positionH relativeFrom="column">
              <wp:posOffset>-1133475</wp:posOffset>
            </wp:positionH>
            <wp:positionV relativeFrom="paragraph">
              <wp:posOffset>-952500</wp:posOffset>
            </wp:positionV>
            <wp:extent cx="7772400" cy="10115550"/>
            <wp:effectExtent l="0" t="0" r="0" b="0"/>
            <wp:wrapNone/>
            <wp:docPr id="32" name="Picture 32" descr="Newlett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letter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F4" w:rsidRDefault="007903F4">
      <w:pPr>
        <w:rPr>
          <w:noProof/>
          <w:color w:val="411D0E"/>
          <w:sz w:val="20"/>
          <w:lang w:val="en-GB" w:eastAsia="en-GB"/>
        </w:rPr>
      </w:pPr>
    </w:p>
    <w:p w:rsidR="004677C8" w:rsidRDefault="00CC467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D2F01F" wp14:editId="63529AF1">
                <wp:simplePos x="0" y="0"/>
                <wp:positionH relativeFrom="column">
                  <wp:posOffset>4495800</wp:posOffset>
                </wp:positionH>
                <wp:positionV relativeFrom="paragraph">
                  <wp:posOffset>1088390</wp:posOffset>
                </wp:positionV>
                <wp:extent cx="1171575" cy="34290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Pr="008D7344" w:rsidRDefault="00860D95" w:rsidP="00CC4674">
                            <w:pPr>
                              <w:pStyle w:val="VolIssue"/>
                              <w:jc w:val="right"/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D7344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ISSUE </w:t>
                            </w:r>
                            <w:r w:rsidR="00E87972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54pt;margin-top:85.7pt;width:92.2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SN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" filled="f" stroked="f">
                <v:textbox>
                  <w:txbxContent>
                    <w:p w:rsidR="00860D95" w:rsidRPr="008D7344" w:rsidRDefault="00860D95" w:rsidP="00CC4674">
                      <w:pPr>
                        <w:pStyle w:val="VolIssue"/>
                        <w:jc w:val="right"/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8D7344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 xml:space="preserve">ISSUE </w:t>
                      </w:r>
                      <w:r w:rsidR="00E87972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3415A" w:rsidRPr="00591BE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D53EE8" wp14:editId="2DDB21F3">
                <wp:simplePos x="0" y="0"/>
                <wp:positionH relativeFrom="column">
                  <wp:posOffset>2771775</wp:posOffset>
                </wp:positionH>
                <wp:positionV relativeFrom="paragraph">
                  <wp:posOffset>1345565</wp:posOffset>
                </wp:positionV>
                <wp:extent cx="3257550" cy="588645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637" w:rsidRDefault="00CC4674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Our Breed Homes</w:t>
                            </w:r>
                          </w:p>
                          <w:p w:rsidR="00333E0A" w:rsidRDefault="00333E0A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333E0A" w:rsidRDefault="00CC4674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Leanne Hewitt - Azreal Russians and Carol Wood - Silversheen Russians pretty much took over from Stephanie Eboral – Warwick Russians.  Both Leanne and Carol started breeding in 2004 and in 2006 Stephanie </w:t>
                            </w:r>
                            <w:r w:rsidR="00A44DB2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moved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back to England.  Stephanie still breeds Russians in England under the same prefix Warwick Russians.</w:t>
                            </w:r>
                          </w:p>
                          <w:p w:rsidR="00CC4674" w:rsidRDefault="00CC4674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CC4674" w:rsidRDefault="00CC4674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In 2010/2011 our litte group of breeders grew to four breed homes in South Africa, with the addition of, Alma – Esky Russians and Saskia – Ruskia Russians.  </w:t>
                            </w:r>
                            <w:r w:rsidR="0050584D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In the past two years to date, four additional breeders have signed up with the RCIG to help us preseve the breed.</w:t>
                            </w:r>
                          </w:p>
                          <w:p w:rsidR="0050584D" w:rsidRDefault="0050584D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50584D" w:rsidRPr="00333E0A" w:rsidRDefault="0050584D" w:rsidP="00333E0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For now though and after the 2015/2016 season, Saskia – Ruskia Russians will take leave for a while to focus on her family.  We used Spirit and Bustopher extensively during this season and both boys will be n</w:t>
                            </w:r>
                            <w:r w:rsidR="00A44DB2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eutered in the coming weeks.  Bustopher will go to his new forever home soon, Spirit however will stay with Saskia as a p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et.  Saskia will keep Sylvie her Blue female entire with the option to breed her again in the future.  I would like to thank Saskia for her contribution to our beautiful breed and wish her, Chris and little </w:t>
                            </w:r>
                            <w:r w:rsidR="00EA1221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Nathan only special and wonderful things in life.  Saskia, we hope to see you back here at some point, to continue your work with the Russians.  But for now </w:t>
                            </w:r>
                            <w:r w:rsidR="00D54A91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enjoy</w:t>
                            </w:r>
                            <w:r w:rsidR="00EA1221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the kittens</w:t>
                            </w:r>
                            <w:r w:rsidR="00523BCC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, your family</w:t>
                            </w:r>
                            <w:r w:rsidR="00EA1221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and some rest……….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18.25pt;margin-top:105.95pt;width:256.5pt;height:46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Po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" filled="f" stroked="f">
                <v:textbox>
                  <w:txbxContent>
                    <w:p w:rsidR="00560637" w:rsidRDefault="00CC4674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Our Breed Homes</w:t>
                      </w:r>
                    </w:p>
                    <w:p w:rsidR="00333E0A" w:rsidRDefault="00333E0A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333E0A" w:rsidRDefault="00CC4674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Leanne Hewitt - Azreal Russians and Carol Wood - Silversheen Russians pretty much took over from Stephanie Eboral – Warwick Russians.  Both Leanne and Carol started breeding in 2004 and in 2006 Stephanie </w:t>
                      </w:r>
                      <w:r w:rsidR="00A44DB2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moved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back to England.  Stephanie still breeds Russians in England under the same prefix Warwick Russians.</w:t>
                      </w:r>
                    </w:p>
                    <w:p w:rsidR="00CC4674" w:rsidRDefault="00CC4674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</w:p>
                    <w:p w:rsidR="00CC4674" w:rsidRDefault="00CC4674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In 2010/2011 our litte group of breeders grew to four breed homes in South Africa, with the addition of, Alma – Esky Russians and Saskia – Ruskia Russians.  </w:t>
                      </w:r>
                      <w:r w:rsidR="0050584D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In the past two years to date, four additional breeders have signed up with the RCIG to help us preseve the breed.</w:t>
                      </w:r>
                    </w:p>
                    <w:p w:rsidR="0050584D" w:rsidRDefault="0050584D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</w:p>
                    <w:p w:rsidR="0050584D" w:rsidRPr="00333E0A" w:rsidRDefault="0050584D" w:rsidP="00333E0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For now though and after the 2015/2016 season, Saskia – Ruskia Russians will take leave for a while to focus on her family.  We used Spirit and Bustopher extensively during this season and both boys will be n</w:t>
                      </w:r>
                      <w:r w:rsidR="00A44DB2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eutered in the coming weeks.  Bustopher will go to his new forever home soon, Spirit however will stay with Saskia as a p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et.  Saskia will keep Sylvie her Blue female entire with the option to breed her again in the future.  I would like to thank Saskia for her contribution to our beautiful breed and wish her, Chris and little </w:t>
                      </w:r>
                      <w:r w:rsidR="00EA1221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Nathan only special and wonderful things in life.  Saskia, we hope to see you back here at some point, to continue your work with the Russians.  But for now </w:t>
                      </w:r>
                      <w:r w:rsidR="00D54A91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enjoy</w:t>
                      </w:r>
                      <w:r w:rsidR="00EA1221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the kittens</w:t>
                      </w:r>
                      <w:r w:rsidR="00523BCC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, your family</w:t>
                      </w:r>
                      <w:r w:rsidR="00EA1221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and some rest……….</w:t>
                      </w:r>
                    </w:p>
                  </w:txbxContent>
                </v:textbox>
              </v:shape>
            </w:pict>
          </mc:Fallback>
        </mc:AlternateContent>
      </w:r>
      <w:r w:rsidR="007662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B22EAF" wp14:editId="30B5CD63">
                <wp:simplePos x="0" y="0"/>
                <wp:positionH relativeFrom="column">
                  <wp:posOffset>-409575</wp:posOffset>
                </wp:positionH>
                <wp:positionV relativeFrom="paragraph">
                  <wp:posOffset>1650365</wp:posOffset>
                </wp:positionV>
                <wp:extent cx="3114675" cy="5581650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Default="008D7344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D7344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RCIG NEWS</w:t>
                            </w:r>
                          </w:p>
                          <w:p w:rsidR="008D7344" w:rsidRDefault="008D7344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D7344" w:rsidRPr="00BC29AE" w:rsidRDefault="008D7344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BC29A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Hello all</w:t>
                            </w:r>
                            <w:r w:rsidR="00D10B3D" w:rsidRPr="00BC29A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RCIG Members</w:t>
                            </w:r>
                            <w:r w:rsidRPr="00BC29A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1B7F58" w:rsidRPr="00BC29AE" w:rsidRDefault="001B7F58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E47A6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Spring has arrived</w:t>
                            </w:r>
                            <w:r w:rsidR="00523BCC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as well as our first 2015/2016 Russian Kitten Litters.</w:t>
                            </w:r>
                          </w:p>
                          <w:p w:rsidR="00E87972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87972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Leanne and Saskia kicked off the season with new born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, well done to both breeders and Queens.  We also have 3 Russian Black kitte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ns in the mix of Russian Blues and i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n October we are also expecting Alma’s Russian White girl to produce her first litter and hope to welcome a few Russian White babies into the world.  We sincerely hope to see many of these new babies on our show benches throughout SA in 2016.</w:t>
                            </w:r>
                          </w:p>
                          <w:p w:rsidR="00BD2114" w:rsidRDefault="00BD2114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908F5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To the Russians that made it into the Regional Top Cat Shows around South Africa – WELL DONE!  What a great achievement, not only for the cats but also for their breeders.</w:t>
                            </w:r>
                          </w:p>
                          <w:p w:rsidR="00E87972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87972" w:rsidRDefault="00E8797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Vade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our Russian Black boy who has been residing with Saskia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at Ruskia Russians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in Natal since he was 3 months old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has been relocated to the Western Cape</w:t>
                            </w:r>
                            <w:r w:rsidR="00B55F9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and will be a permanent fixture with Joelene at Zingara Russians.</w:t>
                            </w:r>
                          </w:p>
                          <w:p w:rsidR="00B55F92" w:rsidRDefault="00B55F9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65DAD" w:rsidRDefault="00B55F92" w:rsidP="00D31C9F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Thank you to each and 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every one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of you, (our Breeders) for your p</w:t>
                            </w:r>
                            <w:r w:rsidR="00CC467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assion, dedication and hard work.  Without you, we would not have Russians!</w:t>
                            </w:r>
                          </w:p>
                          <w:p w:rsidR="006A30B1" w:rsidRDefault="006A30B1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865DAD" w:rsidRDefault="00865DAD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2.25pt;margin-top:129.95pt;width:245.25pt;height:43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" filled="f" stroked="f">
                <v:textbox>
                  <w:txbxContent>
                    <w:p w:rsidR="00860D95" w:rsidRDefault="008D7344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8D7344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RCIG NEWS</w:t>
                      </w:r>
                    </w:p>
                    <w:p w:rsidR="008D7344" w:rsidRDefault="008D7344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8D7344" w:rsidRPr="00BC29AE" w:rsidRDefault="008D7344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BC29A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Hello all</w:t>
                      </w:r>
                      <w:r w:rsidR="00D10B3D" w:rsidRPr="00BC29A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RCIG Members</w:t>
                      </w:r>
                      <w:r w:rsidRPr="00BC29A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,</w:t>
                      </w:r>
                    </w:p>
                    <w:p w:rsidR="001B7F58" w:rsidRPr="00BC29AE" w:rsidRDefault="001B7F58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6E47A6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Spring has arrived</w:t>
                      </w:r>
                      <w:r w:rsidR="00523BCC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as well as our first 2015/2016 Russian Kitten Litters.</w:t>
                      </w:r>
                    </w:p>
                    <w:p w:rsidR="00E87972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E87972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Leanne and Saskia kicked off the season with new born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, well done to both breeders and Queens.  We also have 3 Russian Black kitte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ns in the mix of Russian Blues and i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n October we are also expecting Alma’s Russian White girl to produce her first litter and hope to welcome a few Russian White babies into the world.  We sincerely hope to see many of these new babies on our show benches throughout SA in 2016.</w:t>
                      </w:r>
                    </w:p>
                    <w:p w:rsidR="00BD2114" w:rsidRDefault="00BD2114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908F5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To the Russians that made it into the Regional Top Cat Shows around South Africa – WELL DONE!  What a great achievement, not only for the cats but also for their breeders.</w:t>
                      </w:r>
                    </w:p>
                    <w:p w:rsidR="00E87972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E87972" w:rsidRDefault="00E8797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Vade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r,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our Russian Black boy who has been residing with Saskia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at Ruskia Russians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in Natal since he was 3 months old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has been relocated to the Western Cape</w:t>
                      </w:r>
                      <w:r w:rsidR="00B55F9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and will be a permanent fixture with Joelene at Zingara Russians.</w:t>
                      </w:r>
                    </w:p>
                    <w:p w:rsidR="00B55F92" w:rsidRDefault="00B55F9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65DAD" w:rsidRDefault="00B55F92" w:rsidP="00D31C9F">
                      <w:pPr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Thank you to each and </w:t>
                      </w:r>
                      <w:r w:rsidR="00211144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every one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of you, (our Breeders) for your p</w:t>
                      </w:r>
                      <w:r w:rsidR="00CC4674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assion, dedication and hard work.  Without you, we would not have Russians!</w:t>
                      </w:r>
                    </w:p>
                    <w:p w:rsidR="006A30B1" w:rsidRDefault="006A30B1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865DAD" w:rsidRDefault="00865DAD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8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951253" wp14:editId="76ECDF4D">
                <wp:simplePos x="0" y="0"/>
                <wp:positionH relativeFrom="column">
                  <wp:posOffset>-161925</wp:posOffset>
                </wp:positionH>
                <wp:positionV relativeFrom="paragraph">
                  <wp:posOffset>7720965</wp:posOffset>
                </wp:positionV>
                <wp:extent cx="5829300" cy="428625"/>
                <wp:effectExtent l="0" t="0" r="0" b="9525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Pr="0085729A" w:rsidRDefault="008B4910" w:rsidP="008B4910">
                            <w:pPr>
                              <w:pStyle w:val="quotehere01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85729A">
                              <w:rPr>
                                <w:color w:val="auto"/>
                                <w:sz w:val="40"/>
                                <w:szCs w:val="40"/>
                              </w:rPr>
                              <w:t>R</w:t>
                            </w:r>
                            <w:r w:rsidR="003C38F9">
                              <w:rPr>
                                <w:color w:val="auto"/>
                                <w:sz w:val="40"/>
                                <w:szCs w:val="40"/>
                              </w:rPr>
                              <w:t>ussians Rule!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12.75pt;margin-top:607.95pt;width:459pt;height:33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" filled="f" stroked="f">
                <v:textbox>
                  <w:txbxContent>
                    <w:p w:rsidR="00860D95" w:rsidRPr="0085729A" w:rsidRDefault="008B4910" w:rsidP="008B4910">
                      <w:pPr>
                        <w:pStyle w:val="quotehere01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85729A">
                        <w:rPr>
                          <w:color w:val="auto"/>
                          <w:sz w:val="40"/>
                          <w:szCs w:val="40"/>
                        </w:rPr>
                        <w:t>R</w:t>
                      </w:r>
                      <w:r w:rsidR="003C38F9">
                        <w:rPr>
                          <w:color w:val="auto"/>
                          <w:sz w:val="40"/>
                          <w:szCs w:val="40"/>
                        </w:rPr>
                        <w:t>ussians Rule!</w:t>
                      </w:r>
                    </w:p>
                  </w:txbxContent>
                </v:textbox>
              </v:shape>
            </w:pict>
          </mc:Fallback>
        </mc:AlternateContent>
      </w:r>
      <w:r w:rsidR="009B33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3F956A" wp14:editId="3A53FADF">
                <wp:simplePos x="0" y="0"/>
                <wp:positionH relativeFrom="column">
                  <wp:posOffset>2896870</wp:posOffset>
                </wp:positionH>
                <wp:positionV relativeFrom="paragraph">
                  <wp:posOffset>1486535</wp:posOffset>
                </wp:positionV>
                <wp:extent cx="3086100" cy="5805805"/>
                <wp:effectExtent l="1270" t="635" r="0" b="381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80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Default="00860D95" w:rsidP="00591BEC">
                            <w:pPr>
                              <w:spacing w:line="360" w:lineRule="auto"/>
                              <w:jc w:val="center"/>
                              <w:rPr>
                                <w:color w:val="411D0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28.1pt;margin-top:117.05pt;width:243pt;height:457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v5uAIAAMIFAAAOAAAAZHJzL2Uyb0RvYy54bWysVG1r2zAQ/j7YfxD67vqlSmKbOqWN4zHo&#10;XqDdD1BsORazJU9SYndj/30nOUnTlsHYFoK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" filled="f" stroked="f">
                <v:textbox>
                  <w:txbxContent>
                    <w:p w:rsidR="00860D95" w:rsidRDefault="00860D95" w:rsidP="00591BEC">
                      <w:pPr>
                        <w:spacing w:line="360" w:lineRule="auto"/>
                        <w:jc w:val="center"/>
                        <w:rPr>
                          <w:color w:val="411D0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3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CBFE20" wp14:editId="26E0E58C">
                <wp:simplePos x="0" y="0"/>
                <wp:positionH relativeFrom="column">
                  <wp:posOffset>-189230</wp:posOffset>
                </wp:positionH>
                <wp:positionV relativeFrom="paragraph">
                  <wp:posOffset>1086485</wp:posOffset>
                </wp:positionV>
                <wp:extent cx="1371600" cy="342900"/>
                <wp:effectExtent l="1270" t="635" r="0" b="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D95" w:rsidRPr="008D7344" w:rsidRDefault="00E87972" w:rsidP="00A1624C">
                            <w:pPr>
                              <w:pStyle w:val="MONTHYEA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>October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14.9pt;margin-top:85.55pt;width:108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61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" filled="f" stroked="f">
                <v:textbox>
                  <w:txbxContent>
                    <w:p w:rsidR="00860D95" w:rsidRPr="008D7344" w:rsidRDefault="00E87972" w:rsidP="00A1624C">
                      <w:pPr>
                        <w:pStyle w:val="MONTHYEAR"/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>October 2015</w:t>
                      </w:r>
                    </w:p>
                  </w:txbxContent>
                </v:textbox>
              </v:shape>
            </w:pict>
          </mc:Fallback>
        </mc:AlternateContent>
      </w:r>
      <w:r w:rsidR="00860D95">
        <w:br w:type="page"/>
      </w:r>
      <w:r w:rsidR="004677C8" w:rsidRPr="00DB653E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B47C132" wp14:editId="5ACB5BAD">
                <wp:simplePos x="0" y="0"/>
                <wp:positionH relativeFrom="column">
                  <wp:posOffset>2819400</wp:posOffset>
                </wp:positionH>
                <wp:positionV relativeFrom="paragraph">
                  <wp:posOffset>-190500</wp:posOffset>
                </wp:positionV>
                <wp:extent cx="3248025" cy="7810500"/>
                <wp:effectExtent l="0" t="0" r="0" b="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81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7C8" w:rsidRDefault="004677C8" w:rsidP="004677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Russian &amp; Siamese Re</w:t>
                            </w:r>
                            <w:r w:rsidR="00211144"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cue Cats</w:t>
                            </w:r>
                          </w:p>
                          <w:p w:rsidR="004677C8" w:rsidRDefault="004677C8" w:rsidP="004677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4677C8" w:rsidRDefault="004677C8" w:rsidP="004677C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On the 1</w:t>
                            </w:r>
                            <w:r w:rsidRPr="004677C8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September </w:t>
                            </w:r>
                            <w:r w:rsidRPr="004677C8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Persian/Exotic &amp; Sphynx Rescue S.A.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and Raise ‘n Rescue collected Silversheen Captain Silver Andrei and Tiger the Siamese from a woman who gave them up even threatened to abandon them at a shelter or SPCA.  I met the two </w:t>
                            </w:r>
                            <w:r w:rsidR="00211144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boys 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at our local vet </w:t>
                            </w:r>
                            <w:r w:rsidR="0031487F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once they were in safe hands with the Raise ‘n Rescue foster.  Both were tested for FIV and FeLV and both came back as negative.  I covered the costs for the testing and on Tuesday 22</w:t>
                            </w:r>
                            <w:r w:rsidR="0031487F" w:rsidRPr="0031487F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="0031487F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September both cats went to their new forever home.  They were adopted together and live with a retired couple who is besotted over them.</w:t>
                            </w:r>
                          </w:p>
                          <w:p w:rsidR="0031487F" w:rsidRDefault="0031487F" w:rsidP="004677C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My sincere thanks go to both Persian/Exotic &amp; Sphynx Rescue as well as Raise ‘n Rescue as well as their new family.</w:t>
                            </w:r>
                          </w:p>
                          <w:p w:rsidR="002252E0" w:rsidRDefault="002252E0" w:rsidP="004677C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2252E0" w:rsidRPr="00D45118" w:rsidRDefault="00D45118" w:rsidP="00D4511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 xml:space="preserve">Silversheen Captain Silver Andrei </w:t>
                            </w:r>
                          </w:p>
                          <w:p w:rsidR="004677C8" w:rsidRDefault="002252E0" w:rsidP="004677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407444" cy="4279900"/>
                                  <wp:effectExtent l="0" t="0" r="0" b="6350"/>
                                  <wp:docPr id="33" name="Picture 33" descr="C:\Users\Solly\AppData\Local\Temp\Temp1_2 Photos Watermarked.zip\12032061_901051929931865_364503056039250955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lly\AppData\Local\Temp\Temp1_2 Photos Watermarked.zip\12032061_901051929931865_364503056039250955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818" cy="4280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7C8" w:rsidRDefault="004677C8" w:rsidP="004677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22pt;margin-top:-15pt;width:255.75pt;height:6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TnvAIAAMI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" filled="f" stroked="f">
                <v:textbox>
                  <w:txbxContent>
                    <w:p w:rsidR="004677C8" w:rsidRDefault="004677C8" w:rsidP="004677C8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Russian &amp; Siamese Re</w:t>
                      </w:r>
                      <w:r w:rsidR="00211144"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cue Cats</w:t>
                      </w:r>
                    </w:p>
                    <w:p w:rsidR="004677C8" w:rsidRDefault="004677C8" w:rsidP="004677C8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4677C8" w:rsidRDefault="004677C8" w:rsidP="004677C8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On the 1</w:t>
                      </w:r>
                      <w:r w:rsidRPr="004677C8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vertAlign w:val="superscript"/>
                          <w:lang w:eastAsia="en-GB"/>
                        </w:rPr>
                        <w:t>st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September </w:t>
                      </w:r>
                      <w:r w:rsidRPr="004677C8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Persian/Exotic &amp; Sphynx Rescue S.A.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and Raise ‘n Rescue collected Silversheen Captain Silver Andrei and Tiger the Siamese from a woman who gave them up even threatened to abandon them at a shelter or SPCA.  I met the two </w:t>
                      </w:r>
                      <w:r w:rsidR="00211144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boys 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at our local vet </w:t>
                      </w:r>
                      <w:r w:rsidR="0031487F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once they were in safe hands with the Raise ‘n Rescue foster.  Both were tested for FIV and FeLV and both came back as negative.  I covered the costs for the testing and on Tuesday 22</w:t>
                      </w:r>
                      <w:r w:rsidR="0031487F" w:rsidRPr="0031487F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vertAlign w:val="superscript"/>
                          <w:lang w:eastAsia="en-GB"/>
                        </w:rPr>
                        <w:t>nd</w:t>
                      </w:r>
                      <w:r w:rsidR="0031487F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September both cats went to their new forever home.  They were adopted together and live with a retired couple who is besotted over them.</w:t>
                      </w:r>
                    </w:p>
                    <w:p w:rsidR="0031487F" w:rsidRDefault="0031487F" w:rsidP="004677C8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My sincere thanks go to both Persian/Exotic &amp; Sphynx Rescue as well as Raise ‘n Rescue as well as their new family.</w:t>
                      </w:r>
                    </w:p>
                    <w:p w:rsidR="002252E0" w:rsidRDefault="002252E0" w:rsidP="004677C8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</w:p>
                    <w:p w:rsidR="002252E0" w:rsidRPr="00D45118" w:rsidRDefault="00D45118" w:rsidP="00D45118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 xml:space="preserve">Silversheen Captain Silver Andrei </w:t>
                      </w:r>
                    </w:p>
                    <w:p w:rsidR="004677C8" w:rsidRDefault="002252E0" w:rsidP="004677C8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2407444" cy="4279900"/>
                            <wp:effectExtent l="0" t="0" r="0" b="6350"/>
                            <wp:docPr id="33" name="Picture 33" descr="C:\Users\Solly\AppData\Local\Temp\Temp1_2 Photos Watermarked.zip\12032061_901051929931865_364503056039250955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lly\AppData\Local\Temp\Temp1_2 Photos Watermarked.zip\12032061_901051929931865_364503056039250955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818" cy="4280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C8" w:rsidRDefault="004677C8" w:rsidP="004677C8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9ED" w:rsidRPr="00DB65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020F3ED" wp14:editId="5B3A8697">
                <wp:simplePos x="0" y="0"/>
                <wp:positionH relativeFrom="column">
                  <wp:posOffset>-514350</wp:posOffset>
                </wp:positionH>
                <wp:positionV relativeFrom="paragraph">
                  <wp:posOffset>-238125</wp:posOffset>
                </wp:positionV>
                <wp:extent cx="3248025" cy="781050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81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434" w:rsidRDefault="005B39D6" w:rsidP="005B39D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Kimi at the Cape Top Cat Show 26</w:t>
                            </w:r>
                            <w:r w:rsidRPr="005B39D6"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September 2015</w:t>
                            </w:r>
                          </w:p>
                          <w:p w:rsidR="005B39D6" w:rsidRDefault="005B39D6" w:rsidP="005B39D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B332FA" w:rsidRDefault="005B39D6" w:rsidP="005B39D6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Sp Ch Azreal Nikimara Narulah R.Q. aka. Kimi was invited to participate in the Cape Top Cat 2015.  As per usual, the Kimi suppor</w:t>
                            </w:r>
                            <w:r w:rsidR="00523BCC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ters were there to root for our 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Russian and to our absolute surprise and a happy one too, Kimi came in as 3</w:t>
                            </w:r>
                            <w:r w:rsidRPr="005B39D6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best entire cat</w:t>
                            </w:r>
                            <w:r w:rsidR="00211144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on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show. Simply outstanding!  Well done Kimi and Leanne.  Last year his famous mother Eviee won</w:t>
                            </w:r>
                            <w:r w:rsidR="00B332FA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at the Cape Top Cat Show.</w:t>
                            </w:r>
                          </w:p>
                          <w:p w:rsidR="00B332FA" w:rsidRDefault="00B332FA" w:rsidP="005B39D6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14C956A7" wp14:editId="0B0E0ABB">
                                  <wp:extent cx="3065145" cy="2298859"/>
                                  <wp:effectExtent l="0" t="0" r="1905" b="6350"/>
                                  <wp:docPr id="3" name="Picture 3" descr="C:\Users\Solly\AppData\Local\Temp\Temp1_3 Photos Watermarked.zip\12032174_10153666154794704_400489705702963088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lly\AppData\Local\Temp\Temp1_3 Photos Watermarked.zip\12032174_10153666154794704_400489705702963088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145" cy="229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7C8" w:rsidRPr="004677C8" w:rsidRDefault="004677C8" w:rsidP="004677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4677C8"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>Sp Ch Azreal Nikimara Narulah R.Q. aka. Kimi</w:t>
                            </w:r>
                          </w:p>
                          <w:p w:rsidR="004677C8" w:rsidRPr="004677C8" w:rsidRDefault="004677C8" w:rsidP="005B39D6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5B39D6" w:rsidRDefault="00B332FA" w:rsidP="00B332F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Lolly one of our team and </w:t>
                            </w:r>
                            <w:r w:rsidR="004677C8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fellow 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Russian cat owners arranged to have shirts printed for us</w:t>
                            </w:r>
                            <w:r w:rsidR="00211144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which we proudly wore on Saturday.</w:t>
                            </w:r>
                            <w:r w:rsidR="005B39D6"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:rsidR="005B39D6" w:rsidRDefault="00B332FA" w:rsidP="005B39D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4BE550B" wp14:editId="04D147D0">
                                  <wp:extent cx="3065145" cy="2298859"/>
                                  <wp:effectExtent l="0" t="0" r="1905" b="6350"/>
                                  <wp:docPr id="5" name="Picture 5" descr="C:\Users\Solly\AppData\Local\Temp\Temp1_3 Photos Watermarked.zip\12066062_10153666291409704_62614358082714909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lly\AppData\Local\Temp\Temp1_3 Photos Watermarked.zip\12066062_10153666291409704_62614358082714909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145" cy="229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7C8" w:rsidRPr="004677C8" w:rsidRDefault="004677C8" w:rsidP="005B39D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4677C8"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 xml:space="preserve">Russian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 xml:space="preserve">Cat Mafia </w:t>
                            </w:r>
                            <w:r w:rsidRPr="004677C8"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>support team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20"/>
                                <w:lang w:eastAsia="en-GB"/>
                              </w:rPr>
                              <w:t>:  Lolly, Solly, Janet with Kimi, Joelene &amp; Leanne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0.5pt;margin-top:-18.75pt;width:255.75pt;height:6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tZ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" filled="f" stroked="f">
                <v:textbox>
                  <w:txbxContent>
                    <w:p w:rsidR="00331434" w:rsidRDefault="005B39D6" w:rsidP="005B39D6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Kimi at the Cape Top Cat Show 26</w:t>
                      </w:r>
                      <w:r w:rsidRPr="005B39D6"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September 2015</w:t>
                      </w:r>
                    </w:p>
                    <w:p w:rsidR="005B39D6" w:rsidRDefault="005B39D6" w:rsidP="005B39D6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B332FA" w:rsidRDefault="005B39D6" w:rsidP="005B39D6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Sp Ch Azreal Nikimara Narulah R.Q. aka. Kimi was invited to participate in the Cape Top Cat 2015.  As per usual, the Kimi suppor</w:t>
                      </w:r>
                      <w:r w:rsidR="00523BCC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ters were there to root for our 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Russian and to our absolute surprise and a happy one too, Kimi came in as 3</w:t>
                      </w:r>
                      <w:r w:rsidRPr="005B39D6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best entire cat</w:t>
                      </w:r>
                      <w:r w:rsidR="00211144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on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show. Simply outstanding!  Well done Kimi and Leanne.  Last year his famous mother Eviee won</w:t>
                      </w:r>
                      <w:r w:rsidR="00B332FA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at the Cape Top Cat Show.</w:t>
                      </w:r>
                    </w:p>
                    <w:p w:rsidR="00B332FA" w:rsidRDefault="00B332FA" w:rsidP="005B39D6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14C956A7" wp14:editId="0B0E0ABB">
                            <wp:extent cx="3065145" cy="2298859"/>
                            <wp:effectExtent l="0" t="0" r="1905" b="6350"/>
                            <wp:docPr id="3" name="Picture 3" descr="C:\Users\Solly\AppData\Local\Temp\Temp1_3 Photos Watermarked.zip\12032174_10153666154794704_400489705702963088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lly\AppData\Local\Temp\Temp1_3 Photos Watermarked.zip\12032174_10153666154794704_400489705702963088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145" cy="229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C8" w:rsidRPr="004677C8" w:rsidRDefault="004677C8" w:rsidP="004677C8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</w:pPr>
                      <w:r w:rsidRPr="004677C8"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>Sp Ch Azreal Nikimara Narulah R.Q. aka. Kimi</w:t>
                      </w:r>
                    </w:p>
                    <w:p w:rsidR="004677C8" w:rsidRPr="004677C8" w:rsidRDefault="004677C8" w:rsidP="005B39D6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="005B39D6" w:rsidRDefault="00B332FA" w:rsidP="00B332FA">
                      <w:pPr>
                        <w:jc w:val="both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Lolly one of our team and </w:t>
                      </w:r>
                      <w:r w:rsidR="004677C8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fellow 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Russian cat owners arranged to have shirts printed for us</w:t>
                      </w:r>
                      <w:r w:rsidR="00211144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>,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which we proudly wore on Saturday.</w:t>
                      </w:r>
                      <w:r w:rsidR="005B39D6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:rsidR="005B39D6" w:rsidRDefault="00B332FA" w:rsidP="005B39D6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34BE550B" wp14:editId="04D147D0">
                            <wp:extent cx="3065145" cy="2298859"/>
                            <wp:effectExtent l="0" t="0" r="1905" b="6350"/>
                            <wp:docPr id="5" name="Picture 5" descr="C:\Users\Solly\AppData\Local\Temp\Temp1_3 Photos Watermarked.zip\12066062_10153666291409704_626143580827149099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lly\AppData\Local\Temp\Temp1_3 Photos Watermarked.zip\12066062_10153666291409704_626143580827149099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145" cy="229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C8" w:rsidRPr="004677C8" w:rsidRDefault="004677C8" w:rsidP="005B39D6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</w:pPr>
                      <w:r w:rsidRPr="004677C8"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 xml:space="preserve">Russian 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 xml:space="preserve">Cat Mafia </w:t>
                      </w:r>
                      <w:r w:rsidRPr="004677C8"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>support team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sz w:val="20"/>
                          <w:lang w:eastAsia="en-GB"/>
                        </w:rPr>
                        <w:t>:  Lolly, Solly, Janet with Kimi, Joelene &amp; Leanne</w:t>
                      </w:r>
                    </w:p>
                  </w:txbxContent>
                </v:textbox>
              </v:shape>
            </w:pict>
          </mc:Fallback>
        </mc:AlternateContent>
      </w:r>
      <w:r w:rsidR="001C607B">
        <w:rPr>
          <w:noProof/>
          <w:lang w:val="en-GB" w:eastAsia="en-GB"/>
        </w:rPr>
        <w:drawing>
          <wp:anchor distT="0" distB="0" distL="114300" distR="114300" simplePos="0" relativeHeight="251729408" behindDoc="1" locked="0" layoutInCell="1" allowOverlap="1" wp14:anchorId="6F4A313C" wp14:editId="0C4FB799">
            <wp:simplePos x="0" y="0"/>
            <wp:positionH relativeFrom="column">
              <wp:posOffset>-1132840</wp:posOffset>
            </wp:positionH>
            <wp:positionV relativeFrom="paragraph">
              <wp:posOffset>-887730</wp:posOffset>
            </wp:positionV>
            <wp:extent cx="7772400" cy="10058400"/>
            <wp:effectExtent l="0" t="0" r="0" b="0"/>
            <wp:wrapNone/>
            <wp:docPr id="19" name="Picture 19" descr="Newlet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letter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6E" w:rsidRPr="00DB653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943122A" wp14:editId="4D1CCE31">
                <wp:simplePos x="0" y="0"/>
                <wp:positionH relativeFrom="column">
                  <wp:posOffset>-238125</wp:posOffset>
                </wp:positionH>
                <wp:positionV relativeFrom="paragraph">
                  <wp:posOffset>4400550</wp:posOffset>
                </wp:positionV>
                <wp:extent cx="3038475" cy="29337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53E" w:rsidRPr="00EB5E59" w:rsidRDefault="00DB653E" w:rsidP="00DB653E">
                            <w:pPr>
                              <w:spacing w:line="408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8.75pt;margin-top:346.5pt;width:239.25pt;height:23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LAvQ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" filled="f" stroked="f">
                <v:textbox>
                  <w:txbxContent>
                    <w:p w:rsidR="00DB653E" w:rsidRPr="00EB5E59" w:rsidRDefault="00DB653E" w:rsidP="00DB653E">
                      <w:pPr>
                        <w:spacing w:line="408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8F9" w:rsidRPr="003C38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51F0E15" wp14:editId="736C2520">
                <wp:simplePos x="0" y="0"/>
                <wp:positionH relativeFrom="column">
                  <wp:posOffset>-9525</wp:posOffset>
                </wp:positionH>
                <wp:positionV relativeFrom="paragraph">
                  <wp:posOffset>7762240</wp:posOffset>
                </wp:positionV>
                <wp:extent cx="5829300" cy="885825"/>
                <wp:effectExtent l="0" t="0" r="0" b="9525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8F9" w:rsidRDefault="003C38F9" w:rsidP="003C38F9">
                            <w:pPr>
                              <w:pStyle w:val="quotehere01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85729A">
                              <w:rPr>
                                <w:color w:val="auto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ussian Blue - Russian Black - Russian White Russian Blue Spotted Tabby</w:t>
                            </w:r>
                          </w:p>
                          <w:p w:rsidR="003C38F9" w:rsidRPr="0085729A" w:rsidRDefault="003C38F9" w:rsidP="003C38F9">
                            <w:pPr>
                              <w:pStyle w:val="quotehere01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75pt;margin-top:611.2pt;width:459pt;height:69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by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" filled="f" stroked="f">
                <v:textbox>
                  <w:txbxContent>
                    <w:p w:rsidR="003C38F9" w:rsidRDefault="003C38F9" w:rsidP="003C38F9">
                      <w:pPr>
                        <w:pStyle w:val="quotehere01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85729A">
                        <w:rPr>
                          <w:color w:val="auto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ussian Blue - Russian Black - Russian White Russian Blue Spotted Tabby</w:t>
                      </w:r>
                    </w:p>
                    <w:p w:rsidR="003C38F9" w:rsidRPr="0085729A" w:rsidRDefault="003C38F9" w:rsidP="003C38F9">
                      <w:pPr>
                        <w:pStyle w:val="quotehere01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2206E">
        <w:rPr>
          <w:noProof/>
          <w:lang w:val="en-GB" w:eastAsia="en-GB"/>
        </w:rPr>
        <w:drawing>
          <wp:inline distT="0" distB="0" distL="0" distR="0" wp14:anchorId="16D9333D" wp14:editId="258F7351">
            <wp:extent cx="3248660" cy="75260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752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0D95">
        <w:br w:type="page"/>
      </w:r>
    </w:p>
    <w:p w:rsidR="009E3DA1" w:rsidRDefault="008B0CE8" w:rsidP="00412788">
      <w:pPr>
        <w:rPr>
          <w:rFonts w:asciiTheme="minorHAnsi" w:hAnsiTheme="minorHAnsi"/>
          <w:b/>
          <w:noProof/>
          <w:sz w:val="28"/>
          <w:szCs w:val="28"/>
          <w:lang w:val="en-GB" w:eastAsia="en-GB"/>
        </w:rPr>
      </w:pPr>
      <w:r w:rsidRPr="005D706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B4D0AF3" wp14:editId="25A9D2F0">
                <wp:simplePos x="0" y="0"/>
                <wp:positionH relativeFrom="column">
                  <wp:posOffset>2714625</wp:posOffset>
                </wp:positionH>
                <wp:positionV relativeFrom="paragraph">
                  <wp:posOffset>-162560</wp:posOffset>
                </wp:positionV>
                <wp:extent cx="3295650" cy="7629525"/>
                <wp:effectExtent l="0" t="0" r="0" b="9525"/>
                <wp:wrapNone/>
                <wp:docPr id="5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62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42C" w:rsidRDefault="002545AB" w:rsidP="002545A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2015/2016 Kitten Season</w:t>
                            </w:r>
                          </w:p>
                          <w:p w:rsidR="002545AB" w:rsidRDefault="002545AB" w:rsidP="002545A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Kitten season is now in full swing.  3 Litter have been born this September and another 3 Litters are expected in October, 4 further litters are expected in November, and possibly another 2 or so litters in the 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New Year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8F21D9" w:rsidRDefault="008F21D9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8F21D9" w:rsidRDefault="008F21D9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If you are not on a waiting list as yet and you are thinking of getting another Russian, please get into contact with our breeders or myself.</w:t>
                            </w:r>
                          </w:p>
                          <w:p w:rsidR="008F21D9" w:rsidRDefault="008F21D9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8F21D9" w:rsidRDefault="008F21D9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Russian kittens are not sold on a first come first serve 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basis;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there are processes in place</w:t>
                            </w:r>
                            <w:r w:rsidR="002A7503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E1A77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which our breeders and the RCIG are very strict about.</w:t>
                            </w:r>
                          </w:p>
                          <w:p w:rsidR="009210FD" w:rsidRDefault="009210FD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9210FD" w:rsidRDefault="009210FD" w:rsidP="009210F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Rooibos Tea for Itches</w:t>
                            </w:r>
                          </w:p>
                          <w:p w:rsidR="009210FD" w:rsidRDefault="009210FD" w:rsidP="009210F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9210FD" w:rsidRDefault="009210FD" w:rsidP="009210FD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If you notice that your cat is scratching so much that they are starting to draw blood and you know for a fact it has nothing to do with fleas.  Do your cat and yourself a favour, by just making ordinary Rooibos Tea allow it to draw and cool down.</w:t>
                            </w:r>
                          </w:p>
                          <w:p w:rsidR="009210FD" w:rsidRDefault="009210FD" w:rsidP="009210FD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2545AB" w:rsidRDefault="009210FD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Take some cotton wool, soak it in the Rooibos tea and dab it onto the affected area, soak it if you like.  </w:t>
                            </w:r>
                            <w:r w:rsidR="00427B61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You can do this twice a day for two days and the itch will be gone, the area will scab up and heal.</w:t>
                            </w:r>
                          </w:p>
                          <w:p w:rsidR="00427B61" w:rsidRDefault="00427B61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427B61" w:rsidRDefault="00427B61" w:rsidP="00427B6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What Commercial Food should I Feed my Cat?</w:t>
                            </w:r>
                          </w:p>
                          <w:p w:rsidR="00427B61" w:rsidRDefault="00427B61" w:rsidP="00427B6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427B61" w:rsidRDefault="00427B61" w:rsidP="00427B61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There are many brands of cat food on the market some are good and others not so good.  We suggest that you follow through with your breeders recommendations, which are:-   Royal Canin, Hills Science Diet, Acana or Orijen.  All brands are available from your vet.</w:t>
                            </w:r>
                          </w:p>
                          <w:p w:rsidR="00427B61" w:rsidRDefault="00427B61" w:rsidP="00427B61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427B61" w:rsidRDefault="00427B61" w:rsidP="00427B6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What Cat Litter is Best?</w:t>
                            </w:r>
                          </w:p>
                          <w:p w:rsidR="00427B61" w:rsidRDefault="00427B61" w:rsidP="00427B6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427B61" w:rsidRDefault="00427B61" w:rsidP="00427B61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There is nothing better than Cats Best Litter</w:t>
                            </w:r>
                            <w:r w:rsidR="00A452F6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.  Cats Best is an imported product.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 Please see who 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your local supplier in your area is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3C328F" w:rsidRDefault="003C328F" w:rsidP="00427B61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3C328F" w:rsidRPr="00427B61" w:rsidRDefault="003C328F" w:rsidP="003C328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3.75pt;margin-top:-12.8pt;width:259.5pt;height:600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FNu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" filled="f" stroked="f">
                <v:textbox>
                  <w:txbxContent>
                    <w:p w:rsidR="00DE442C" w:rsidRDefault="002545AB" w:rsidP="002545A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2015/2016 Kitten Season</w:t>
                      </w:r>
                    </w:p>
                    <w:p w:rsidR="002545AB" w:rsidRDefault="002545AB" w:rsidP="002545A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Kitten season is now in full swing.  3 Litter have been born this September and another 3 Litters are expected in October, 4 further litters are expected in November, and possibly another 2 or so litters in the 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New Year</w:t>
                      </w: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.</w:t>
                      </w:r>
                    </w:p>
                    <w:p w:rsidR="008F21D9" w:rsidRDefault="008F21D9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8F21D9" w:rsidRDefault="008F21D9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If you are not on a waiting list as yet and you are thinking of getting another Russian, please get into contact with our breeders or myself.</w:t>
                      </w:r>
                    </w:p>
                    <w:p w:rsidR="008F21D9" w:rsidRDefault="008F21D9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8F21D9" w:rsidRDefault="008F21D9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Russian kittens are not sold on a first come first serve 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basis;</w:t>
                      </w: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there are processes in place</w:t>
                      </w:r>
                      <w:r w:rsidR="002A7503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DE1A77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which our breeders and the RCIG are very strict about.</w:t>
                      </w:r>
                    </w:p>
                    <w:p w:rsidR="009210FD" w:rsidRDefault="009210FD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9210FD" w:rsidRDefault="009210FD" w:rsidP="009210FD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Rooibos Tea for Itches</w:t>
                      </w:r>
                    </w:p>
                    <w:p w:rsidR="009210FD" w:rsidRDefault="009210FD" w:rsidP="009210FD">
                      <w:pPr>
                        <w:jc w:val="center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9210FD" w:rsidRDefault="009210FD" w:rsidP="009210FD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If you notice that your cat is scratching so much that they are starting to draw blood and you know for a fact it has nothing to do with fleas.  Do your cat and yourself a favour, by just making ordinary Rooibos Tea allow it to draw and cool down.</w:t>
                      </w:r>
                    </w:p>
                    <w:p w:rsidR="009210FD" w:rsidRDefault="009210FD" w:rsidP="009210FD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2545AB" w:rsidRDefault="009210FD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Take some cotton wool, soak it in the Rooibos tea and dab it onto the affected area, soak it if you like.  </w:t>
                      </w:r>
                      <w:r w:rsidR="00427B61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You can do this twice a day for two days and the itch will be gone, the area will scab up and heal.</w:t>
                      </w:r>
                    </w:p>
                    <w:p w:rsidR="00427B61" w:rsidRDefault="00427B61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427B61" w:rsidRDefault="00427B61" w:rsidP="00427B6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What Commercial Food should I Feed my Cat?</w:t>
                      </w:r>
                    </w:p>
                    <w:p w:rsidR="00427B61" w:rsidRDefault="00427B61" w:rsidP="00427B61">
                      <w:pPr>
                        <w:jc w:val="center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427B61" w:rsidRDefault="00427B61" w:rsidP="00427B61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There are many brands of cat food on the market some are good and others not so good.  We suggest that you follow through with your breeders recommendations, which are:-   Royal Canin, Hills Science Diet, Acana or Orijen.  All brands are available from your vet.</w:t>
                      </w:r>
                    </w:p>
                    <w:p w:rsidR="00427B61" w:rsidRDefault="00427B61" w:rsidP="00427B61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427B61" w:rsidRDefault="00427B61" w:rsidP="00427B6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What Cat Litter is Best?</w:t>
                      </w:r>
                    </w:p>
                    <w:p w:rsidR="00427B61" w:rsidRDefault="00427B61" w:rsidP="00427B61">
                      <w:pPr>
                        <w:jc w:val="center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427B61" w:rsidRDefault="00427B61" w:rsidP="00427B61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There is nothing better than Cats Best Litter</w:t>
                      </w:r>
                      <w:r w:rsidR="00A452F6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.  Cats Best is an imported product.</w:t>
                      </w: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 Please see who 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your local supplier in your area is</w:t>
                      </w: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.</w:t>
                      </w:r>
                    </w:p>
                    <w:p w:rsidR="003C328F" w:rsidRDefault="003C328F" w:rsidP="00427B61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3C328F" w:rsidRPr="00427B61" w:rsidRDefault="003C328F" w:rsidP="003C328F">
                      <w:pPr>
                        <w:jc w:val="center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E60" w:rsidRPr="005D70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DD44B55" wp14:editId="645AD292">
                <wp:simplePos x="0" y="0"/>
                <wp:positionH relativeFrom="column">
                  <wp:posOffset>-447675</wp:posOffset>
                </wp:positionH>
                <wp:positionV relativeFrom="paragraph">
                  <wp:posOffset>-161925</wp:posOffset>
                </wp:positionV>
                <wp:extent cx="3114675" cy="7724775"/>
                <wp:effectExtent l="0" t="0" r="0" b="9525"/>
                <wp:wrapNone/>
                <wp:docPr id="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772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27C" w:rsidRPr="00913F29" w:rsidRDefault="00D45118" w:rsidP="00D451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13F29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Continue from previous………</w:t>
                            </w:r>
                          </w:p>
                          <w:p w:rsidR="00D96E60" w:rsidRDefault="00D45118" w:rsidP="00D96E6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762250" cy="3083442"/>
                                  <wp:effectExtent l="0" t="0" r="0" b="3175"/>
                                  <wp:docPr id="50" name="Picture 50" descr="C:\Users\Solly\AppData\Local\Temp\Temp1_2 Photos Watermarked.zip\12010605_896475740389484_7638731469057957666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olly\AppData\Local\Temp\Temp1_2 Photos Watermarked.zip\12010605_896475740389484_7638731469057957666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456" cy="308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0576" w:rsidRDefault="00D45118" w:rsidP="0097454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</w:rPr>
                              <w:t>Tiger the Rescue Siamese</w:t>
                            </w:r>
                          </w:p>
                          <w:p w:rsidR="00974548" w:rsidRDefault="00974548" w:rsidP="0097454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D45118" w:rsidRPr="002545AB" w:rsidRDefault="00D45118" w:rsidP="00D45118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We wish both cats and their new owners well.</w:t>
                            </w:r>
                          </w:p>
                          <w:p w:rsidR="00913F29" w:rsidRDefault="00913F29" w:rsidP="00D45118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Show Cat Titles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In our last Newsletter we talked about Cat Titles and the difference between Champions and Premiers and in this edition we will cover Best in Show, Regional and National titles.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Any cat can be Best in Show on the day of the show, in other words the 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(</w:t>
                            </w: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winner on show day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.  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Best in Show (BIS)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Regional Qualifier (R.Q)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Regional Winner (R.W.)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National Qualifier (N.Q)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National Winner (N.W)</w:t>
                            </w:r>
                          </w:p>
                          <w:p w:rsidR="002545AB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913F29" w:rsidRPr="002545AB" w:rsidRDefault="002545AB" w:rsidP="002545AB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The Regional and National Qualifiers or Winners get to add R.Q or N.Q after the</w:t>
                            </w:r>
                            <w:r w:rsidR="00211144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ir</w:t>
                            </w:r>
                            <w:r w:rsidRPr="002545AB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registered name and if they win Regional or National Shows they also add R.W or N.W after the registered name of the cat.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5.25pt;margin-top:-12.75pt;width:245.25pt;height:608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" filled="f" stroked="f">
                <v:textbox>
                  <w:txbxContent>
                    <w:p w:rsidR="00D4527C" w:rsidRPr="00913F29" w:rsidRDefault="00D45118" w:rsidP="00D451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</w:pPr>
                      <w:r w:rsidRPr="00913F29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Continue from previous………</w:t>
                      </w:r>
                    </w:p>
                    <w:p w:rsidR="00D96E60" w:rsidRDefault="00D45118" w:rsidP="00D96E60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2762250" cy="3083442"/>
                            <wp:effectExtent l="0" t="0" r="0" b="3175"/>
                            <wp:docPr id="50" name="Picture 50" descr="C:\Users\Solly\AppData\Local\Temp\Temp1_2 Photos Watermarked.zip\12010605_896475740389484_7638731469057957666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olly\AppData\Local\Temp\Temp1_2 Photos Watermarked.zip\12010605_896475740389484_7638731469057957666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456" cy="308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0576" w:rsidRDefault="00D45118" w:rsidP="0097454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sz w:val="20"/>
                        </w:rPr>
                        <w:t>Tiger the Rescue Siamese</w:t>
                      </w:r>
                    </w:p>
                    <w:p w:rsidR="00974548" w:rsidRDefault="00974548" w:rsidP="0097454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20"/>
                        </w:rPr>
                      </w:pPr>
                    </w:p>
                    <w:p w:rsidR="00D45118" w:rsidRPr="002545AB" w:rsidRDefault="00D45118" w:rsidP="00D45118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We wish both cats and their new owners well.</w:t>
                      </w:r>
                    </w:p>
                    <w:p w:rsidR="00913F29" w:rsidRDefault="00913F29" w:rsidP="00D45118">
                      <w:pPr>
                        <w:jc w:val="both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:rsidR="002545AB" w:rsidRPr="002545AB" w:rsidRDefault="002545AB" w:rsidP="002545A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Show Cat Titles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In our last Newsletter we talked about Cat Titles and the difference between Champions and Premiers and in this edition we will cover Best in Show, Regional and National titles.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Any cat can be Best in Show on the day of the show, in other words the 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(</w:t>
                      </w: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winner on show day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)</w:t>
                      </w: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.  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Best in Show (BIS)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Regional Qualifier (R.Q)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Regional Winner (R.W.)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National Qualifier (N.Q)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National Winner (N.W)</w:t>
                      </w:r>
                    </w:p>
                    <w:p w:rsidR="002545AB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913F29" w:rsidRPr="002545AB" w:rsidRDefault="002545AB" w:rsidP="002545AB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The Regional and National Qualifiers or Winners get to add R.Q or N.Q after the</w:t>
                      </w:r>
                      <w:r w:rsidR="00211144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ir</w:t>
                      </w:r>
                      <w:r w:rsidRPr="002545AB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registered name and if they win Regional or National Shows they also add R.W or N.W after the registered name of the cat.</w:t>
                      </w:r>
                    </w:p>
                  </w:txbxContent>
                </v:textbox>
              </v:shape>
            </w:pict>
          </mc:Fallback>
        </mc:AlternateContent>
      </w:r>
      <w:r w:rsidR="00B6073B">
        <w:rPr>
          <w:noProof/>
          <w:lang w:val="en-GB" w:eastAsia="en-GB"/>
        </w:rPr>
        <w:drawing>
          <wp:anchor distT="0" distB="0" distL="114300" distR="114300" simplePos="0" relativeHeight="251713024" behindDoc="1" locked="0" layoutInCell="1" allowOverlap="1" wp14:anchorId="6FE0F2D9" wp14:editId="23D16EF6">
            <wp:simplePos x="0" y="0"/>
            <wp:positionH relativeFrom="column">
              <wp:posOffset>-1151890</wp:posOffset>
            </wp:positionH>
            <wp:positionV relativeFrom="paragraph">
              <wp:posOffset>-932180</wp:posOffset>
            </wp:positionV>
            <wp:extent cx="7772400" cy="10058400"/>
            <wp:effectExtent l="0" t="0" r="0" b="0"/>
            <wp:wrapNone/>
            <wp:docPr id="81" name="Picture 81" descr="Newlet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letter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DA1" w:rsidRDefault="009E3DA1" w:rsidP="00412788">
      <w:pPr>
        <w:rPr>
          <w:rFonts w:asciiTheme="minorHAnsi" w:hAnsiTheme="minorHAnsi"/>
          <w:b/>
          <w:noProof/>
          <w:sz w:val="28"/>
          <w:szCs w:val="28"/>
          <w:lang w:val="en-GB" w:eastAsia="en-GB"/>
        </w:rPr>
      </w:pPr>
    </w:p>
    <w:p w:rsidR="009E3DA1" w:rsidRDefault="009E3DA1" w:rsidP="00412788">
      <w:pPr>
        <w:rPr>
          <w:rFonts w:asciiTheme="minorHAnsi" w:hAnsiTheme="minorHAnsi"/>
          <w:b/>
          <w:noProof/>
          <w:sz w:val="28"/>
          <w:szCs w:val="28"/>
          <w:lang w:val="en-GB" w:eastAsia="en-GB"/>
        </w:rPr>
      </w:pPr>
    </w:p>
    <w:p w:rsidR="0050190E" w:rsidRDefault="0050190E">
      <w:pPr>
        <w:rPr>
          <w:noProof/>
          <w:lang w:val="en-GB" w:eastAsia="en-GB"/>
        </w:rPr>
      </w:pPr>
    </w:p>
    <w:p w:rsidR="0050190E" w:rsidRDefault="0050190E">
      <w:pPr>
        <w:rPr>
          <w:noProof/>
          <w:lang w:val="en-GB" w:eastAsia="en-GB"/>
        </w:rPr>
      </w:pPr>
    </w:p>
    <w:p w:rsidR="00CD402B" w:rsidRDefault="00F42B54">
      <w:pPr>
        <w:rPr>
          <w:noProof/>
          <w:lang w:val="en-GB" w:eastAsia="en-GB"/>
        </w:rPr>
      </w:pPr>
      <w:r w:rsidRPr="003F701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3CF142A" wp14:editId="2A45547E">
                <wp:simplePos x="0" y="0"/>
                <wp:positionH relativeFrom="column">
                  <wp:posOffset>2781300</wp:posOffset>
                </wp:positionH>
                <wp:positionV relativeFrom="paragraph">
                  <wp:posOffset>17780</wp:posOffset>
                </wp:positionV>
                <wp:extent cx="3181350" cy="6448425"/>
                <wp:effectExtent l="0" t="0" r="0" b="9525"/>
                <wp:wrapNone/>
                <wp:docPr id="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8E8" w:rsidRPr="00AE0B8E" w:rsidRDefault="000E48E8" w:rsidP="00AE0B8E">
                            <w:pPr>
                              <w:jc w:val="both"/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19pt;margin-top:1.4pt;width:250.5pt;height:507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58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" filled="f" stroked="f">
                <v:textbox>
                  <w:txbxContent>
                    <w:p w:rsidR="000E48E8" w:rsidRPr="00AE0B8E" w:rsidRDefault="000E48E8" w:rsidP="00AE0B8E">
                      <w:pPr>
                        <w:jc w:val="both"/>
                        <w:rPr>
                          <w:rFonts w:asciiTheme="minorHAnsi" w:hAnsi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864" w:rsidRPr="00CD402B">
        <w:rPr>
          <w:noProof/>
          <w:lang w:val="en-GB" w:eastAsia="en-GB"/>
        </w:rPr>
        <w:t xml:space="preserve"> </w:t>
      </w: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D402B" w:rsidRDefault="003A3F22">
      <w:pPr>
        <w:rPr>
          <w:noProof/>
          <w:lang w:val="en-GB" w:eastAsia="en-GB"/>
        </w:rPr>
      </w:pPr>
      <w:r w:rsidRPr="003C38F9">
        <w:rPr>
          <w:rFonts w:asciiTheme="minorHAnsi" w:hAnsi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CD16B34" wp14:editId="590A6EC0">
                <wp:simplePos x="0" y="0"/>
                <wp:positionH relativeFrom="column">
                  <wp:posOffset>47625</wp:posOffset>
                </wp:positionH>
                <wp:positionV relativeFrom="paragraph">
                  <wp:posOffset>73660</wp:posOffset>
                </wp:positionV>
                <wp:extent cx="5829300" cy="1066800"/>
                <wp:effectExtent l="0" t="0" r="0" b="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8F9" w:rsidRPr="00EB5E59" w:rsidRDefault="003C38F9" w:rsidP="003C38F9">
                            <w:pPr>
                              <w:pStyle w:val="quotehere03"/>
                              <w:spacing w:line="240" w:lineRule="auto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r w:rsidR="003A3F22">
                              <w:rPr>
                                <w:color w:val="auto"/>
                                <w:sz w:val="40"/>
                                <w:szCs w:val="40"/>
                              </w:rPr>
                              <w:t>ll Russian’s are Neutered/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Spayed</w:t>
                            </w:r>
                            <w:r w:rsidR="003A3F22">
                              <w:rPr>
                                <w:color w:val="auto"/>
                                <w:sz w:val="40"/>
                                <w:szCs w:val="40"/>
                              </w:rPr>
                              <w:t>, Vaccinated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A3F22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and Micro-chipped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before they go to their new Pet Home…….</w:t>
                            </w:r>
                          </w:p>
                          <w:p w:rsidR="003C38F9" w:rsidRDefault="003C38F9" w:rsidP="003C38F9">
                            <w:pPr>
                              <w:pStyle w:val="quotehere03"/>
                            </w:pPr>
                          </w:p>
                          <w:p w:rsidR="003C38F9" w:rsidRDefault="003C38F9" w:rsidP="003C38F9">
                            <w:pPr>
                              <w:pStyle w:val="quotehere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3.75pt;margin-top:5.8pt;width:459pt;height:8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jouwIAAMQ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" filled="f" stroked="f">
                <v:textbox>
                  <w:txbxContent>
                    <w:p w:rsidR="003C38F9" w:rsidRPr="00EB5E59" w:rsidRDefault="003C38F9" w:rsidP="003C38F9">
                      <w:pPr>
                        <w:pStyle w:val="quotehere03"/>
                        <w:spacing w:line="240" w:lineRule="auto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A</w:t>
                      </w:r>
                      <w:r w:rsidR="003A3F22">
                        <w:rPr>
                          <w:color w:val="auto"/>
                          <w:sz w:val="40"/>
                          <w:szCs w:val="40"/>
                        </w:rPr>
                        <w:t>ll Russian’s are Neutered/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Spayed</w:t>
                      </w:r>
                      <w:r w:rsidR="003A3F22">
                        <w:rPr>
                          <w:color w:val="auto"/>
                          <w:sz w:val="40"/>
                          <w:szCs w:val="40"/>
                        </w:rPr>
                        <w:t>, Vaccinated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3A3F22">
                        <w:rPr>
                          <w:color w:val="auto"/>
                          <w:sz w:val="40"/>
                          <w:szCs w:val="40"/>
                        </w:rPr>
                        <w:t xml:space="preserve">and Micro-chipped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before they go to their new Pet Home…….</w:t>
                      </w:r>
                    </w:p>
                    <w:p w:rsidR="003C38F9" w:rsidRDefault="003C38F9" w:rsidP="003C38F9">
                      <w:pPr>
                        <w:pStyle w:val="quotehere03"/>
                      </w:pPr>
                    </w:p>
                    <w:p w:rsidR="003C38F9" w:rsidRDefault="003C38F9" w:rsidP="003C38F9">
                      <w:pPr>
                        <w:pStyle w:val="quotehere03"/>
                      </w:pPr>
                    </w:p>
                  </w:txbxContent>
                </v:textbox>
              </v:shape>
            </w:pict>
          </mc:Fallback>
        </mc:AlternateContent>
      </w:r>
    </w:p>
    <w:p w:rsidR="00CD402B" w:rsidRDefault="00CD402B">
      <w:pPr>
        <w:rPr>
          <w:noProof/>
          <w:lang w:val="en-GB" w:eastAsia="en-GB"/>
        </w:rPr>
      </w:pPr>
    </w:p>
    <w:p w:rsidR="00CD402B" w:rsidRDefault="00CD402B">
      <w:pPr>
        <w:rPr>
          <w:noProof/>
          <w:lang w:val="en-GB" w:eastAsia="en-GB"/>
        </w:rPr>
      </w:pPr>
    </w:p>
    <w:p w:rsidR="00CB4F67" w:rsidRDefault="0038602F">
      <w:pPr>
        <w:rPr>
          <w:noProof/>
          <w:lang w:val="en-GB" w:eastAsia="en-GB"/>
        </w:rPr>
      </w:pPr>
      <w:r w:rsidRPr="00FD10B1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375300B" wp14:editId="31C0F0F6">
                <wp:simplePos x="0" y="0"/>
                <wp:positionH relativeFrom="column">
                  <wp:posOffset>-409575</wp:posOffset>
                </wp:positionH>
                <wp:positionV relativeFrom="paragraph">
                  <wp:posOffset>-133350</wp:posOffset>
                </wp:positionV>
                <wp:extent cx="3105150" cy="78962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789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01B" w:rsidRDefault="00CD5BD9" w:rsidP="006F4105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5BD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F4105" w:rsidRPr="0049401B" w:rsidRDefault="006F4105" w:rsidP="006F4105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-32.25pt;margin-top:-10.5pt;width:244.5pt;height:621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KE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" filled="f" stroked="f">
                <v:textbox>
                  <w:txbxContent>
                    <w:p w:rsidR="0049401B" w:rsidRDefault="00CD5BD9" w:rsidP="006F4105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5BD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6F4105" w:rsidRPr="0049401B" w:rsidRDefault="006F4105" w:rsidP="006F4105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750" w:rsidRPr="00743A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8D2B3D8" wp14:editId="164A1786">
                <wp:simplePos x="0" y="0"/>
                <wp:positionH relativeFrom="column">
                  <wp:posOffset>-495301</wp:posOffset>
                </wp:positionH>
                <wp:positionV relativeFrom="paragraph">
                  <wp:posOffset>-142875</wp:posOffset>
                </wp:positionV>
                <wp:extent cx="3190875" cy="8324850"/>
                <wp:effectExtent l="0" t="0" r="0" b="0"/>
                <wp:wrapNone/>
                <wp:docPr id="5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32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738" w:rsidRDefault="00441750" w:rsidP="00873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ussian Cat Interest Group Membership Fee</w:t>
                            </w:r>
                          </w:p>
                          <w:p w:rsidR="00441750" w:rsidRDefault="00441750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441750" w:rsidRDefault="003B5441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Our annual membership fee will be going up in January 2016.  The fee has been R30.00 per annum or R300.00 for a Life membership (10 years), since October 2012.   In January 2016 the membership fee will go up to R40.00 per annum or R400.00 for a Life membership (10 years). The membership fee is for the person not the cat/s, no matter how many cats you own the annual membership fee will remain R40.00 per annum.</w:t>
                            </w:r>
                          </w:p>
                          <w:p w:rsidR="003B5441" w:rsidRDefault="003B5441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3B5441" w:rsidRDefault="003B5441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Please ensure that you all paid up and that the RCIG has all your Russians details.  Please do remember to send RCIG your new a</w:t>
                            </w:r>
                            <w:r w:rsidR="00666793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ddress or contact details, and also when you add a new Russian.  </w:t>
                            </w:r>
                          </w:p>
                          <w:p w:rsidR="00666793" w:rsidRDefault="00666793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666793" w:rsidRDefault="00666793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Our membership application will be attached to the same e-mail in which the newsletter will be sent out.</w:t>
                            </w:r>
                          </w:p>
                          <w:p w:rsidR="00666793" w:rsidRPr="008712CC" w:rsidRDefault="00666793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1136" w:rsidRDefault="008F1136" w:rsidP="008F113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Did you know???</w:t>
                            </w:r>
                          </w:p>
                          <w:p w:rsidR="008F1136" w:rsidRPr="008F1136" w:rsidRDefault="008F1136" w:rsidP="008F113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Cats can't taste sweets.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A cat's tongue consists of small "hooks," which come in handy when tearing up food.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Americans spend more annually on cat food than on baby food.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In 1987 cats overtook dogs as the number one pet in America.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A group of youngsters (kittens) is called a kindle; those old-timers (adult cats) form a clowder.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The catgut formerly used as strings in tennis rackets and musical instruments does not come from cats. Catgut actually comes from sheep, hogs, and horses.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Black cat superstitions are as American as apple pie. In Asia and England, black cats are considered lucky.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Cats have five toes on each front paw, but only four toes on each back paw. </w:t>
                            </w:r>
                          </w:p>
                          <w:p w:rsidR="008F1136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Cats have true fur, in that they have both an undercoat and an outer coat. </w:t>
                            </w:r>
                          </w:p>
                          <w:p w:rsidR="00666793" w:rsidRPr="008712CC" w:rsidRDefault="008F1136" w:rsidP="008712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When a domestic cat goes after mice, about one pounce in three results in a catch.</w:t>
                            </w:r>
                          </w:p>
                          <w:p w:rsidR="00666793" w:rsidRDefault="00666793" w:rsidP="00666793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666793" w:rsidRPr="00666793" w:rsidRDefault="00666793" w:rsidP="00666793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666793" w:rsidRDefault="00666793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666793" w:rsidRPr="00441750" w:rsidRDefault="00666793" w:rsidP="00441750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9pt;margin-top:-11.25pt;width:251.25pt;height:655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Pr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" filled="f" stroked="f">
                <v:textbox>
                  <w:txbxContent>
                    <w:p w:rsidR="00873738" w:rsidRDefault="00441750" w:rsidP="00873738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Russian Cat Interest Group Membership Fee</w:t>
                      </w:r>
                    </w:p>
                    <w:p w:rsidR="00441750" w:rsidRDefault="00441750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441750" w:rsidRDefault="003B5441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Our annual membership fee will be going up in January 2016.  The fee has been R30.00 per annum or R300.00 for a Life membership (10 years), since October 2012.   In January 2016 the membership fee will go up to R40.00 per annum or R400.00 for a Life membership (10 years). The membership fee is for the person not the cat/s, no matter how many cats you own the annual membership fee will remain R40.00 per annum.</w:t>
                      </w:r>
                    </w:p>
                    <w:p w:rsidR="003B5441" w:rsidRDefault="003B5441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3B5441" w:rsidRDefault="003B5441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Please ensure that you all paid up and that the RCIG has all your Russians details.  Please do remember to send RCIG your new a</w:t>
                      </w:r>
                      <w:r w:rsidR="00666793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ddress or contact details, and also when you add a new Russian.  </w:t>
                      </w:r>
                    </w:p>
                    <w:p w:rsidR="00666793" w:rsidRDefault="00666793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666793" w:rsidRDefault="00666793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Our membership application will be attached to the same e-mail in which the newsletter will be sent out.</w:t>
                      </w:r>
                    </w:p>
                    <w:p w:rsidR="00666793" w:rsidRPr="008712CC" w:rsidRDefault="00666793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8F1136" w:rsidRDefault="008F1136" w:rsidP="008F1136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Did you know???</w:t>
                      </w:r>
                    </w:p>
                    <w:p w:rsidR="008F1136" w:rsidRPr="008F1136" w:rsidRDefault="008F1136" w:rsidP="008F1136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Cats can't taste sweets.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A cat's tongue consists of small "hooks," which come in handy when tearing up food.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Americans spend more annually on cat food than on baby food.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In 1987 cats overtook dogs as the number one pet in America.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A group o</w:t>
                      </w:r>
                      <w:bookmarkStart w:id="1" w:name="_GoBack"/>
                      <w:bookmarkEnd w:id="1"/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f youngsters (kittens) is called a kindle; those old-timers (adult cats) form a clowder.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The catgut formerly used as strings in tennis rackets and musical instruments does not come from cats. Catgut actually comes from sheep, hogs, and horses.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Black cat superstitions are as American as apple pie. In Asia and England, black cats are considered lucky.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Cats have five toes on each front paw, but only four toes on each back paw. </w:t>
                      </w:r>
                    </w:p>
                    <w:p w:rsidR="008F1136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Cats have true fur, in that they have both an undercoat and an outer coat. </w:t>
                      </w:r>
                    </w:p>
                    <w:p w:rsidR="00666793" w:rsidRPr="008712CC" w:rsidRDefault="008F1136" w:rsidP="008712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When a domestic cat goes after mice, about one pounce in three results in a catch.</w:t>
                      </w:r>
                    </w:p>
                    <w:p w:rsidR="00666793" w:rsidRDefault="00666793" w:rsidP="00666793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666793" w:rsidRPr="00666793" w:rsidRDefault="00666793" w:rsidP="00666793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666793" w:rsidRDefault="00666793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  <w:p w:rsidR="00666793" w:rsidRPr="00441750" w:rsidRDefault="00666793" w:rsidP="00441750">
                      <w:pPr>
                        <w:jc w:val="both"/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7B" w:rsidRPr="00FD10B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1E7FF8C" wp14:editId="1C438CE8">
                <wp:simplePos x="0" y="0"/>
                <wp:positionH relativeFrom="column">
                  <wp:posOffset>2790825</wp:posOffset>
                </wp:positionH>
                <wp:positionV relativeFrom="paragraph">
                  <wp:posOffset>-133350</wp:posOffset>
                </wp:positionV>
                <wp:extent cx="3200400" cy="8324850"/>
                <wp:effectExtent l="0" t="0" r="0" b="0"/>
                <wp:wrapNone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32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01B" w:rsidRPr="0038602F" w:rsidRDefault="0038602F" w:rsidP="0038602F">
                            <w:pPr>
                              <w:spacing w:line="32" w:lineRule="atLeast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Cat Language</w:t>
                            </w:r>
                          </w:p>
                          <w:p w:rsid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6F4105" w:rsidRDefault="0038602F" w:rsidP="008F1136">
                            <w:pPr>
                              <w:spacing w:line="32" w:lineRule="atLeast"/>
                              <w:ind w:left="-142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71825" cy="4962059"/>
                                  <wp:effectExtent l="0" t="0" r="0" b="0"/>
                                  <wp:docPr id="53" name="Picture 53" descr="C:\Users\Solly\Desktop\Russian Cat &amp; Interest Group\RCIG Newsletters &amp; Paper Articles\Oct 15 Info &amp; Pics\IMG_38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olly\Desktop\Russian Cat &amp; Interest Group\RCIG Newsletters &amp; Paper Articles\Oct 15 Info &amp; Pics\IMG_38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919" cy="4968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F1136" w:rsidRPr="008712CC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712CC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RCIG Constitution</w:t>
                            </w:r>
                          </w:p>
                          <w:p w:rsidR="008F1136" w:rsidRP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F113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We have recently made some changes to the RCIG Constitution.  You can view our Constitution on our website:- </w:t>
                            </w:r>
                          </w:p>
                          <w:p w:rsidR="008712CC" w:rsidRPr="008F1136" w:rsidRDefault="008712CC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F1136" w:rsidRDefault="003D7475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8F1136" w:rsidRPr="00F7452A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http://rcig.weebly.com/documents--forms.html</w:t>
                              </w:r>
                            </w:hyperlink>
                          </w:p>
                          <w:p w:rsidR="008F1136" w:rsidRPr="008F1136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F1136" w:rsidRPr="0038602F" w:rsidRDefault="008F1136" w:rsidP="008F1136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9.75pt;margin-top:-10.5pt;width:252pt;height:655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2avA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" filled="f" stroked="f">
                <v:textbox>
                  <w:txbxContent>
                    <w:p w:rsidR="0049401B" w:rsidRPr="0038602F" w:rsidRDefault="0038602F" w:rsidP="0038602F">
                      <w:pPr>
                        <w:spacing w:line="32" w:lineRule="atLeast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Cat Language</w:t>
                      </w:r>
                    </w:p>
                    <w:p w:rsid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noProof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6F4105" w:rsidRDefault="0038602F" w:rsidP="008F1136">
                      <w:pPr>
                        <w:spacing w:line="32" w:lineRule="atLeast"/>
                        <w:ind w:left="-142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>
                            <wp:extent cx="3171825" cy="4962059"/>
                            <wp:effectExtent l="0" t="0" r="0" b="0"/>
                            <wp:docPr id="53" name="Picture 53" descr="C:\Users\Solly\Desktop\Russian Cat &amp; Interest Group\RCIG Newsletters &amp; Paper Articles\Oct 15 Info &amp; Pics\IMG_38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olly\Desktop\Russian Cat &amp; Interest Group\RCIG Newsletters &amp; Paper Articles\Oct 15 Info &amp; Pics\IMG_38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919" cy="4968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F1136" w:rsidRPr="008712CC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8712CC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RCIG Constitution</w:t>
                      </w:r>
                    </w:p>
                    <w:p w:rsidR="008F1136" w:rsidRP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8F113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We have recently made some changes to the RCIG Constitution.  You can view our Constitution on our website:- </w:t>
                      </w:r>
                    </w:p>
                    <w:p w:rsidR="008712CC" w:rsidRPr="008F1136" w:rsidRDefault="008712CC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hyperlink r:id="rId17" w:history="1">
                        <w:r w:rsidRPr="00F7452A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http://rcig.weebly.com/documents--forms.html</w:t>
                        </w:r>
                      </w:hyperlink>
                    </w:p>
                    <w:p w:rsidR="008F1136" w:rsidRPr="008F1136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8F1136" w:rsidRPr="0038602F" w:rsidRDefault="008F1136" w:rsidP="008F1136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7B">
        <w:rPr>
          <w:noProof/>
          <w:lang w:val="en-GB" w:eastAsia="en-GB"/>
        </w:rPr>
        <w:drawing>
          <wp:anchor distT="0" distB="0" distL="114300" distR="114300" simplePos="0" relativeHeight="251792896" behindDoc="1" locked="0" layoutInCell="1" allowOverlap="1" wp14:anchorId="66815B19" wp14:editId="0B90BE7A">
            <wp:simplePos x="0" y="0"/>
            <wp:positionH relativeFrom="column">
              <wp:posOffset>-1133475</wp:posOffset>
            </wp:positionH>
            <wp:positionV relativeFrom="paragraph">
              <wp:posOffset>-901700</wp:posOffset>
            </wp:positionV>
            <wp:extent cx="7772400" cy="10725150"/>
            <wp:effectExtent l="0" t="0" r="0" b="0"/>
            <wp:wrapNone/>
            <wp:docPr id="18" name="Picture 18" descr="Newlet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letter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F67" w:rsidRDefault="00CB4F6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0848" behindDoc="1" locked="0" layoutInCell="1" allowOverlap="1" wp14:anchorId="0BD000D9" wp14:editId="45BD365C">
            <wp:simplePos x="0" y="0"/>
            <wp:positionH relativeFrom="column">
              <wp:posOffset>-1123950</wp:posOffset>
            </wp:positionH>
            <wp:positionV relativeFrom="paragraph">
              <wp:posOffset>-911225</wp:posOffset>
            </wp:positionV>
            <wp:extent cx="7772400" cy="10725150"/>
            <wp:effectExtent l="0" t="0" r="0" b="0"/>
            <wp:wrapNone/>
            <wp:docPr id="17" name="Picture 17" descr="Newlet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letter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CB4F67">
      <w:pPr>
        <w:rPr>
          <w:noProof/>
          <w:lang w:val="en-GB" w:eastAsia="en-GB"/>
        </w:rPr>
      </w:pPr>
    </w:p>
    <w:p w:rsidR="00CB4F67" w:rsidRDefault="00441750">
      <w:pPr>
        <w:rPr>
          <w:noProof/>
          <w:lang w:val="en-GB" w:eastAsia="en-GB"/>
        </w:rPr>
      </w:pPr>
      <w:r w:rsidRPr="001C607B">
        <w:rPr>
          <w:rFonts w:asciiTheme="minorHAnsi" w:hAnsi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C090CFE" wp14:editId="52442631">
                <wp:simplePos x="0" y="0"/>
                <wp:positionH relativeFrom="column">
                  <wp:posOffset>-76200</wp:posOffset>
                </wp:positionH>
                <wp:positionV relativeFrom="paragraph">
                  <wp:posOffset>532765</wp:posOffset>
                </wp:positionV>
                <wp:extent cx="5829300" cy="542925"/>
                <wp:effectExtent l="0" t="0" r="0" b="9525"/>
                <wp:wrapNone/>
                <wp:docPr id="6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07B" w:rsidRDefault="001C607B" w:rsidP="001C607B">
                            <w:pPr>
                              <w:pStyle w:val="quotehere03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Russians make good babysitters………..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6pt;margin-top:41.95pt;width:459pt;height:42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sE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" filled="f" stroked="f">
                <v:textbox>
                  <w:txbxContent>
                    <w:p w:rsidR="001C607B" w:rsidRDefault="001C607B" w:rsidP="001C607B">
                      <w:pPr>
                        <w:pStyle w:val="quotehere03"/>
                        <w:spacing w:line="240" w:lineRule="auto"/>
                        <w:jc w:val="center"/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Russians make good babysitters………..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CB4F67" w:rsidRDefault="00441750">
      <w:pPr>
        <w:rPr>
          <w:noProof/>
          <w:lang w:val="en-GB" w:eastAsia="en-GB"/>
        </w:rPr>
      </w:pPr>
      <w:r w:rsidRPr="00FD10B1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03AEFE2" wp14:editId="40116A1F">
                <wp:simplePos x="0" y="0"/>
                <wp:positionH relativeFrom="column">
                  <wp:posOffset>2752725</wp:posOffset>
                </wp:positionH>
                <wp:positionV relativeFrom="paragraph">
                  <wp:posOffset>66675</wp:posOffset>
                </wp:positionV>
                <wp:extent cx="3200400" cy="7972425"/>
                <wp:effectExtent l="0" t="0" r="0" b="9525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97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F67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E0490B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Cat Humour</w:t>
                            </w:r>
                          </w:p>
                          <w:p w:rsidR="00CB4F67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Default="0079483D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295CAAA4" wp14:editId="630B1856">
                                  <wp:extent cx="3017520" cy="2445124"/>
                                  <wp:effectExtent l="0" t="0" r="0" b="0"/>
                                  <wp:docPr id="52" name="irc_mi" descr="http://chickgeek.org/wp-content/uploads/2013/09/h54CD62C9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hickgeek.org/wp-content/uploads/2013/09/h54CD62C9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520" cy="244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67" w:rsidRPr="00B8030F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Pr="00B8030F" w:rsidRDefault="00CB4F67" w:rsidP="00CB4F67">
                            <w:pPr>
                              <w:spacing w:line="32" w:lineRule="atLeast"/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Pr="00B8030F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Pr="00B8030F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B8030F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Picture watermarks</w:t>
                            </w:r>
                          </w:p>
                          <w:p w:rsidR="00CB4F67" w:rsidRPr="00B8030F" w:rsidRDefault="00CB4F67" w:rsidP="00CB4F67">
                            <w:pPr>
                              <w:spacing w:line="32" w:lineRule="atLeas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Pr="00512E57" w:rsidRDefault="00CB4F67" w:rsidP="00CB4F67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1"/>
                                <w:szCs w:val="21"/>
                              </w:rPr>
                              <w:t>NB.</w:t>
                            </w: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  I would like to make each of you aware that I have decided to put a RCIG Logo watermark onto all pictures that we use in our Newsletters going forward.  The watermarks don’t suggest that the images we</w:t>
                            </w:r>
                            <w:r w:rsidR="005E39DC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>re</w:t>
                            </w: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 photographed by me, but rather by the RCIG members and breeders.  We need to protect the images of your Russians </w:t>
                            </w:r>
                            <w:r w:rsidR="00195889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or other kitties, </w:t>
                            </w: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from scammers using them as their own. </w:t>
                            </w:r>
                          </w:p>
                          <w:p w:rsidR="00E171D3" w:rsidRPr="003E2041" w:rsidRDefault="00CB4F67" w:rsidP="00E171D3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i/>
                                <w:color w:val="0000FF"/>
                                <w:sz w:val="21"/>
                                <w:szCs w:val="21"/>
                              </w:rPr>
                            </w:pP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>Please feel free to add your own</w:t>
                            </w: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2E57">
                              <w:rPr>
                                <w:rFonts w:asciiTheme="minorHAnsi" w:hAnsiTheme="minorHAnsi"/>
                                <w:b/>
                                <w:i/>
                                <w:sz w:val="21"/>
                                <w:szCs w:val="21"/>
                              </w:rPr>
                              <w:t>watermarks to your images in future…………</w:t>
                            </w:r>
                            <w:r w:rsidR="003E2041" w:rsidRPr="003E2041">
                              <w:rPr>
                                <w:rFonts w:asciiTheme="minorHAnsi" w:hAnsiTheme="minorHAnsi"/>
                                <w:b/>
                                <w:i/>
                                <w:color w:val="0000FF"/>
                                <w:sz w:val="21"/>
                                <w:szCs w:val="21"/>
                              </w:rPr>
                              <w:t>https://www.watermark.ws/</w:t>
                            </w:r>
                          </w:p>
                          <w:p w:rsidR="003E2041" w:rsidRDefault="003E2041" w:rsidP="00E171D3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41750" w:rsidRDefault="00CB4F67" w:rsidP="00CB4F67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Our Newsletter is made available every February, June and October, by e-mail, Facebook and Issuu.com  </w:t>
                            </w:r>
                          </w:p>
                          <w:p w:rsidR="00441750" w:rsidRDefault="00441750" w:rsidP="00CB4F67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B4F67" w:rsidRPr="00C03FA8" w:rsidRDefault="00CB4F67" w:rsidP="00441750">
                            <w:pPr>
                              <w:spacing w:line="32" w:lineRule="atLeast"/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-x-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16.75pt;margin-top:5.25pt;width:252pt;height:627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" filled="f" stroked="f">
                <v:textbox>
                  <w:txbxContent>
                    <w:p w:rsidR="00CB4F67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E0490B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Cat Humour</w:t>
                      </w:r>
                    </w:p>
                    <w:p w:rsidR="00CB4F67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Default="0079483D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295CAAA4" wp14:editId="630B1856">
                            <wp:extent cx="3017520" cy="2445124"/>
                            <wp:effectExtent l="0" t="0" r="0" b="0"/>
                            <wp:docPr id="52" name="irc_mi" descr="http://chickgeek.org/wp-content/uploads/2013/09/h54CD62C9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hickgeek.org/wp-content/uploads/2013/09/h54CD62C9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7520" cy="244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67" w:rsidRPr="00B8030F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Pr="00B8030F" w:rsidRDefault="00CB4F67" w:rsidP="00CB4F67">
                      <w:pPr>
                        <w:spacing w:line="32" w:lineRule="atLeast"/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Pr="00B8030F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Pr="00B8030F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B8030F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Picture watermarks</w:t>
                      </w:r>
                    </w:p>
                    <w:p w:rsidR="00CB4F67" w:rsidRPr="00B8030F" w:rsidRDefault="00CB4F67" w:rsidP="00CB4F67">
                      <w:pPr>
                        <w:spacing w:line="32" w:lineRule="atLeas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Pr="00512E57" w:rsidRDefault="00CB4F67" w:rsidP="00CB4F67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</w:pPr>
                      <w:r w:rsidRPr="00512E57"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1"/>
                          <w:szCs w:val="21"/>
                        </w:rPr>
                        <w:t>NB.</w:t>
                      </w:r>
                      <w:r w:rsidRPr="00512E57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 xml:space="preserve">  I would like to make each of you aware that I have decided to put a RCIG Logo watermark onto all pictures that we use in our Newsletters going forward.  The watermarks don’t suggest that the images we</w:t>
                      </w:r>
                      <w:r w:rsidR="005E39DC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>re</w:t>
                      </w:r>
                      <w:r w:rsidRPr="00512E57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 xml:space="preserve"> photographed by me, but rather by the RCIG members and breeders.  We need to protect the images of your Russians </w:t>
                      </w:r>
                      <w:r w:rsidR="00195889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 xml:space="preserve">or other kitties, </w:t>
                      </w:r>
                      <w:r w:rsidRPr="00512E57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 xml:space="preserve">from scammers using them as their own. </w:t>
                      </w:r>
                    </w:p>
                    <w:p w:rsidR="00E171D3" w:rsidRPr="003E2041" w:rsidRDefault="00CB4F67" w:rsidP="00E171D3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i/>
                          <w:color w:val="0000FF"/>
                          <w:sz w:val="21"/>
                          <w:szCs w:val="21"/>
                        </w:rPr>
                      </w:pPr>
                      <w:r w:rsidRPr="00512E57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>Please feel free to add your own</w:t>
                      </w:r>
                      <w:r w:rsidRPr="00512E57"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512E57">
                        <w:rPr>
                          <w:rFonts w:asciiTheme="minorHAnsi" w:hAnsiTheme="minorHAnsi"/>
                          <w:b/>
                          <w:i/>
                          <w:sz w:val="21"/>
                          <w:szCs w:val="21"/>
                        </w:rPr>
                        <w:t>watermarks to your images in future…………</w:t>
                      </w:r>
                      <w:r w:rsidR="003E2041" w:rsidRPr="003E2041">
                        <w:rPr>
                          <w:rFonts w:asciiTheme="minorHAnsi" w:hAnsiTheme="minorHAnsi"/>
                          <w:b/>
                          <w:i/>
                          <w:color w:val="0000FF"/>
                          <w:sz w:val="21"/>
                          <w:szCs w:val="21"/>
                        </w:rPr>
                        <w:t>https://www.watermark.ws/</w:t>
                      </w:r>
                    </w:p>
                    <w:p w:rsidR="003E2041" w:rsidRDefault="003E2041" w:rsidP="00E171D3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441750" w:rsidRDefault="00CB4F67" w:rsidP="00CB4F67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Our Newsletter is made available every February, June and October, by e-mail, Facebook and Issuu.com  </w:t>
                      </w:r>
                    </w:p>
                    <w:p w:rsidR="00441750" w:rsidRDefault="00441750" w:rsidP="00CB4F67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CB4F67" w:rsidRPr="00C03FA8" w:rsidRDefault="00CB4F67" w:rsidP="00441750">
                      <w:pPr>
                        <w:spacing w:line="32" w:lineRule="atLeast"/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-x-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74464" behindDoc="1" locked="0" layoutInCell="1" allowOverlap="1" wp14:anchorId="23D1423D" wp14:editId="2DE6F467">
            <wp:simplePos x="0" y="0"/>
            <wp:positionH relativeFrom="column">
              <wp:posOffset>-1143000</wp:posOffset>
            </wp:positionH>
            <wp:positionV relativeFrom="paragraph">
              <wp:posOffset>-935990</wp:posOffset>
            </wp:positionV>
            <wp:extent cx="7772400" cy="10725150"/>
            <wp:effectExtent l="0" t="0" r="0" b="0"/>
            <wp:wrapNone/>
            <wp:docPr id="12" name="Picture 12" descr="Newlet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letter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F67" w:rsidRDefault="00425766">
      <w:pPr>
        <w:rPr>
          <w:noProof/>
          <w:lang w:val="en-GB" w:eastAsia="en-GB"/>
        </w:rPr>
      </w:pPr>
      <w:r w:rsidRPr="00743A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80E1AB2" wp14:editId="00230578">
                <wp:simplePos x="0" y="0"/>
                <wp:positionH relativeFrom="column">
                  <wp:posOffset>-390525</wp:posOffset>
                </wp:positionH>
                <wp:positionV relativeFrom="paragraph">
                  <wp:posOffset>-57150</wp:posOffset>
                </wp:positionV>
                <wp:extent cx="3143250" cy="8162925"/>
                <wp:effectExtent l="0" t="0" r="0" b="952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16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RCIG Committee Members</w:t>
                            </w: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A4226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010B40" wp14:editId="6C196260">
                                  <wp:extent cx="3199534" cy="114300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7450" cy="114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Our committee members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&amp; breeders</w:t>
                            </w: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are as follows:-</w:t>
                            </w:r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Alma Pretorius (Esky Russians)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0A657E" w:rsidRPr="00F76A9E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almapretorius@gmail.com</w:t>
                              </w:r>
                            </w:hyperlink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Carol Wood (Silversheen Russians)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hyperlink r:id="rId24" w:history="1">
                              <w:r w:rsidR="000A657E" w:rsidRPr="00F76A9E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silversheenc@gmail.com</w:t>
                              </w:r>
                            </w:hyperlink>
                            <w:r w:rsidR="000A657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Krystle Callaghan (Kriss Cross Orientals &amp; Russians)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hyperlink r:id="rId25" w:history="1">
                              <w:r w:rsidR="000A657E" w:rsidRPr="000B3D17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de-DE"/>
                                </w:rPr>
                                <w:t>krystle@krisscross.co.za</w:t>
                              </w:r>
                            </w:hyperlink>
                          </w:p>
                          <w:p w:rsidR="000A657E" w:rsidRPr="000B3D1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:rsidR="000A657E" w:rsidRPr="000B3D1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0B3D1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  <w:t>Laurelle Abnett (RCIG)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26" w:history="1">
                              <w:r w:rsidR="000A657E" w:rsidRPr="00F76A9E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lmabnett@iafrica.com</w:t>
                              </w:r>
                            </w:hyperlink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Leanne Hewitt (Azreal Russians)</w:t>
                            </w: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Justin Hewitt (Azreal Russians)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27" w:history="1">
                              <w:r w:rsidR="000A657E" w:rsidRPr="00F76A9E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leanne@perform.co.za</w:t>
                              </w:r>
                            </w:hyperlink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A657E" w:rsidRPr="0030284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Chris Vet (Ruskia Russians)</w:t>
                            </w:r>
                          </w:p>
                          <w:p w:rsidR="000A657E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0284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Saskia Vet (Ruskia Russians)</w:t>
                            </w:r>
                          </w:p>
                          <w:p w:rsidR="000A657E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hyperlink r:id="rId28" w:history="1">
                              <w:r w:rsidR="000A657E" w:rsidRPr="000B3D17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de-DE"/>
                                </w:rPr>
                                <w:t>sask@webmail.co.za</w:t>
                              </w:r>
                            </w:hyperlink>
                          </w:p>
                          <w:p w:rsidR="000A657E" w:rsidRPr="000B3D1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:rsidR="000A657E" w:rsidRPr="00A42264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A4226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de-DE"/>
                              </w:rPr>
                              <w:t>Solveig Klahr (RCIG)</w:t>
                            </w:r>
                          </w:p>
                          <w:p w:rsidR="000A657E" w:rsidRPr="000B3D17" w:rsidRDefault="003D7475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29" w:history="1">
                              <w:r w:rsidR="000A657E" w:rsidRPr="00A42264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solveig.rcig@gmail.com</w:t>
                              </w:r>
                            </w:hyperlink>
                          </w:p>
                          <w:p w:rsidR="000A657E" w:rsidRPr="000B3D17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A657E" w:rsidRPr="00A42264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D492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Should you wish to contact us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,</w:t>
                            </w:r>
                            <w:r w:rsidRPr="004D492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please do not hesitate. </w:t>
                            </w:r>
                          </w:p>
                          <w:p w:rsidR="000A657E" w:rsidRPr="00A42264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A657E" w:rsidRPr="00B236EA" w:rsidRDefault="000A657E" w:rsidP="000A657E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236EA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GB"/>
                              </w:rPr>
                              <w:t>Regards your RCIG Team</w:t>
                            </w:r>
                          </w:p>
                          <w:p w:rsidR="00CB4F67" w:rsidRDefault="00CB4F67" w:rsidP="00CB4F67">
                            <w:pPr>
                              <w:spacing w:line="32" w:lineRule="atLeast"/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0.75pt;margin-top:-4.5pt;width:247.5pt;height:642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" filled="f" stroked="f">
                <v:textbox>
                  <w:txbxContent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RCIG Committee Members</w:t>
                      </w: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A42264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D010B40" wp14:editId="6C196260">
                            <wp:extent cx="3199534" cy="114300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7450" cy="114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Our committee members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&amp; breeders</w:t>
                      </w: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are as follows:-</w:t>
                      </w:r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Alma Pretorius (Esky Russians)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Style w:val="Hyperlink"/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hyperlink r:id="rId31" w:history="1">
                        <w:r w:rsidR="000A657E" w:rsidRPr="00F76A9E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almapretorius@gmail.com</w:t>
                        </w:r>
                      </w:hyperlink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Carol Wood (Silversheen Russians)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hyperlink r:id="rId32" w:history="1">
                        <w:r w:rsidR="000A657E" w:rsidRPr="00F76A9E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silversheenc@gmail.com</w:t>
                        </w:r>
                      </w:hyperlink>
                      <w:r w:rsidR="000A657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Krystle Callaghan (Kriss Cross Orientals &amp; Russians)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Style w:val="Hyperlink"/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  <w:hyperlink r:id="rId33" w:history="1">
                        <w:r w:rsidR="000A657E" w:rsidRPr="000B3D17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  <w:lang w:val="de-DE"/>
                          </w:rPr>
                          <w:t>krystle@krisscross.co.za</w:t>
                        </w:r>
                      </w:hyperlink>
                    </w:p>
                    <w:p w:rsidR="000A657E" w:rsidRPr="000B3D1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</w:p>
                    <w:p w:rsidR="000A657E" w:rsidRPr="000B3D1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0B3D1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  <w:t>Laurelle Abnett (RCIG)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Style w:val="Hyperlink"/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hyperlink r:id="rId34" w:history="1">
                        <w:r w:rsidR="000A657E" w:rsidRPr="00F76A9E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  <w:lang w:val="en-GB"/>
                          </w:rPr>
                          <w:t>lmabnett@iafrica.com</w:t>
                        </w:r>
                      </w:hyperlink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Leanne Hewitt (Azreal Russians)</w:t>
                      </w: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Justin Hewitt (Azreal Russians)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Style w:val="Hyperlink"/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hyperlink r:id="rId35" w:history="1">
                        <w:r w:rsidR="000A657E" w:rsidRPr="00F76A9E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  <w:lang w:val="en-GB"/>
                          </w:rPr>
                          <w:t>leanne@perform.co.za</w:t>
                        </w:r>
                      </w:hyperlink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0A657E" w:rsidRPr="0030284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Chris Vet (Ruskia Russians)</w:t>
                      </w:r>
                    </w:p>
                    <w:p w:rsidR="000A657E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302847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Saskia Vet (Ruskia Russians)</w:t>
                      </w:r>
                    </w:p>
                    <w:p w:rsidR="000A657E" w:rsidRDefault="008712CC" w:rsidP="000A657E">
                      <w:pPr>
                        <w:spacing w:line="32" w:lineRule="atLeast"/>
                        <w:jc w:val="both"/>
                        <w:rPr>
                          <w:rStyle w:val="Hyperlink"/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  <w:hyperlink r:id="rId36" w:history="1">
                        <w:r w:rsidR="000A657E" w:rsidRPr="000B3D17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  <w:lang w:val="de-DE"/>
                          </w:rPr>
                          <w:t>sask@webmail.co.za</w:t>
                        </w:r>
                      </w:hyperlink>
                    </w:p>
                    <w:p w:rsidR="000A657E" w:rsidRPr="000B3D1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</w:p>
                    <w:p w:rsidR="000A657E" w:rsidRPr="00A42264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A42264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de-DE"/>
                        </w:rPr>
                        <w:t>Solveig Klahr (RCIG)</w:t>
                      </w:r>
                    </w:p>
                    <w:p w:rsidR="000A657E" w:rsidRPr="000B3D17" w:rsidRDefault="008712CC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hyperlink r:id="rId37" w:history="1">
                        <w:r w:rsidR="000A657E" w:rsidRPr="00A42264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  <w:lang w:val="en-GB"/>
                          </w:rPr>
                          <w:t>solveig.rcig@gmail.com</w:t>
                        </w:r>
                      </w:hyperlink>
                    </w:p>
                    <w:p w:rsidR="000A657E" w:rsidRPr="000B3D17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0A657E" w:rsidRPr="00A42264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4D4921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Should you wish to contact us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,</w:t>
                      </w:r>
                      <w:r w:rsidRPr="004D4921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 xml:space="preserve"> please do not hesitate. </w:t>
                      </w:r>
                    </w:p>
                    <w:p w:rsidR="000A657E" w:rsidRPr="00A42264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0A657E" w:rsidRPr="00B236EA" w:rsidRDefault="000A657E" w:rsidP="000A657E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B236EA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GB"/>
                        </w:rPr>
                        <w:t>Regards your RCIG Team</w:t>
                      </w:r>
                    </w:p>
                    <w:p w:rsidR="00CB4F67" w:rsidRDefault="00CB4F67" w:rsidP="00CB4F67">
                      <w:pPr>
                        <w:spacing w:line="32" w:lineRule="atLeast"/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4F67" w:rsidRDefault="00CB4F67">
      <w:pPr>
        <w:rPr>
          <w:noProof/>
          <w:lang w:val="en-GB" w:eastAsia="en-GB"/>
        </w:rPr>
      </w:pPr>
    </w:p>
    <w:p w:rsidR="0050190E" w:rsidRDefault="0050190E">
      <w:pPr>
        <w:rPr>
          <w:noProof/>
          <w:lang w:val="en-GB" w:eastAsia="en-GB"/>
        </w:rPr>
      </w:pPr>
    </w:p>
    <w:p w:rsidR="0050190E" w:rsidRDefault="0050190E">
      <w:pPr>
        <w:rPr>
          <w:noProof/>
          <w:lang w:val="en-GB" w:eastAsia="en-GB"/>
        </w:rPr>
      </w:pPr>
    </w:p>
    <w:p w:rsidR="0050190E" w:rsidRDefault="0050190E">
      <w:pPr>
        <w:rPr>
          <w:noProof/>
          <w:lang w:val="en-GB" w:eastAsia="en-GB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41750">
      <w:pPr>
        <w:rPr>
          <w:rFonts w:ascii="Times New Roman" w:hAnsi="Times New Roman"/>
          <w:b/>
          <w:sz w:val="18"/>
        </w:rPr>
      </w:pPr>
      <w:r w:rsidRPr="00467E2B">
        <w:rPr>
          <w:rFonts w:asciiTheme="minorHAnsi" w:hAnsi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1422E8C" wp14:editId="33007E09">
                <wp:simplePos x="0" y="0"/>
                <wp:positionH relativeFrom="column">
                  <wp:posOffset>0</wp:posOffset>
                </wp:positionH>
                <wp:positionV relativeFrom="paragraph">
                  <wp:posOffset>493395</wp:posOffset>
                </wp:positionV>
                <wp:extent cx="5829300" cy="447675"/>
                <wp:effectExtent l="0" t="0" r="0" b="952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E2B" w:rsidRPr="00EB5E59" w:rsidRDefault="00467E2B" w:rsidP="00467E2B">
                            <w:pPr>
                              <w:pStyle w:val="quotehere03"/>
                              <w:spacing w:line="240" w:lineRule="auto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Russians own you – You are their slave…..</w:t>
                            </w:r>
                          </w:p>
                          <w:p w:rsidR="00467E2B" w:rsidRDefault="00467E2B" w:rsidP="00467E2B">
                            <w:pPr>
                              <w:pStyle w:val="quotehere03"/>
                            </w:pPr>
                          </w:p>
                          <w:p w:rsidR="00467E2B" w:rsidRDefault="00467E2B" w:rsidP="00467E2B">
                            <w:pPr>
                              <w:pStyle w:val="quotehere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38.85pt;width:459pt;height:35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q2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aJLY+gy9TsHtoQdHs4dz6LPjqvt7WX7VSMhlQ8WG3Solh4bRCvIL7U3/&#10;7OqIoy3IevggK4hDt0Y6oH2tOls8KAcCdOjT06k3NpcSDqdxlEwCMJVgI2Q+m09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" filled="f" stroked="f">
                <v:textbox>
                  <w:txbxContent>
                    <w:p w:rsidR="00467E2B" w:rsidRPr="00EB5E59" w:rsidRDefault="00467E2B" w:rsidP="00467E2B">
                      <w:pPr>
                        <w:pStyle w:val="quotehere03"/>
                        <w:spacing w:line="240" w:lineRule="auto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Russians own you – You are their slave…..</w:t>
                      </w:r>
                    </w:p>
                    <w:p w:rsidR="00467E2B" w:rsidRDefault="00467E2B" w:rsidP="00467E2B">
                      <w:pPr>
                        <w:pStyle w:val="quotehere03"/>
                      </w:pPr>
                    </w:p>
                    <w:p w:rsidR="00467E2B" w:rsidRDefault="00467E2B" w:rsidP="00467E2B">
                      <w:pPr>
                        <w:pStyle w:val="quotehere03"/>
                      </w:pPr>
                    </w:p>
                  </w:txbxContent>
                </v:textbox>
              </v:shape>
            </w:pict>
          </mc:Fallback>
        </mc:AlternateContent>
      </w: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1C607B">
      <w:pPr>
        <w:rPr>
          <w:rFonts w:ascii="Times New Roman" w:hAnsi="Times New Roman"/>
          <w:b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C8098CB" wp14:editId="4C728B5F">
                <wp:simplePos x="0" y="0"/>
                <wp:positionH relativeFrom="column">
                  <wp:posOffset>-1162050</wp:posOffset>
                </wp:positionH>
                <wp:positionV relativeFrom="paragraph">
                  <wp:posOffset>-920115</wp:posOffset>
                </wp:positionV>
                <wp:extent cx="7820025" cy="10058400"/>
                <wp:effectExtent l="0" t="0" r="9525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025" cy="10058400"/>
                          <a:chOff x="0" y="-85725"/>
                          <a:chExt cx="7820025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newsltr4_full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5725"/>
                            <a:ext cx="782002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543425" y="6943725"/>
                            <a:ext cx="21717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90E" w:rsidRDefault="0050190E" w:rsidP="0050190E">
                              <w:pPr>
                                <w:pStyle w:val="Address01"/>
                                <w:jc w:val="center"/>
                                <w:rPr>
                                  <w:b/>
                                  <w:color w:val="auto"/>
                                </w:rPr>
                              </w:pPr>
                            </w:p>
                            <w:p w:rsidR="0050190E" w:rsidRDefault="0050190E" w:rsidP="0050190E">
                              <w:pPr>
                                <w:pStyle w:val="Address01"/>
                                <w:jc w:val="center"/>
                                <w:rPr>
                                  <w:b/>
                                  <w:color w:val="auto"/>
                                </w:rPr>
                              </w:pPr>
                              <w:r w:rsidRPr="003F1A1B"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266EDB51" wp14:editId="05E08B72">
                                    <wp:extent cx="1988820" cy="477933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8820" cy="4779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0190E" w:rsidRPr="00E9673F" w:rsidRDefault="0050190E" w:rsidP="0050190E">
                              <w:pPr>
                                <w:pStyle w:val="Address01"/>
                                <w:jc w:val="center"/>
                                <w:rPr>
                                  <w:b/>
                                  <w:color w:val="auto"/>
                                </w:rPr>
                              </w:pPr>
                              <w:r w:rsidRPr="00E9673F">
                                <w:rPr>
                                  <w:b/>
                                  <w:color w:val="auto"/>
                                </w:rPr>
                                <w:t>Editor Solveig Klahr</w:t>
                              </w:r>
                            </w:p>
                            <w:p w:rsidR="0050190E" w:rsidRPr="00E9673F" w:rsidRDefault="0050190E" w:rsidP="0050190E">
                              <w:pPr>
                                <w:pStyle w:val="Address01"/>
                                <w:jc w:val="center"/>
                                <w:rPr>
                                  <w:b/>
                                  <w:color w:val="auto"/>
                                </w:rPr>
                              </w:pPr>
                              <w:r w:rsidRPr="00E9673F">
                                <w:rPr>
                                  <w:b/>
                                  <w:color w:val="auto"/>
                                </w:rPr>
                                <w:t>083 272 2443</w:t>
                              </w:r>
                            </w:p>
                            <w:p w:rsidR="0050190E" w:rsidRDefault="003D7475" w:rsidP="0050190E">
                              <w:pPr>
                                <w:pStyle w:val="Address01"/>
                                <w:jc w:val="center"/>
                                <w:rPr>
                                  <w:rStyle w:val="Hyperlink"/>
                                  <w:b/>
                                  <w:color w:val="auto"/>
                                </w:rPr>
                              </w:pPr>
                              <w:hyperlink r:id="rId40" w:history="1">
                                <w:r w:rsidR="00BF1347" w:rsidRPr="00BF1347">
                                  <w:rPr>
                                    <w:rStyle w:val="Hyperlink"/>
                                    <w:b/>
                                    <w:color w:val="auto"/>
                                  </w:rPr>
                                  <w:t>solveig.rcig@gmail.com</w:t>
                                </w:r>
                              </w:hyperlink>
                            </w:p>
                            <w:p w:rsidR="00ED6A23" w:rsidRDefault="00ED6A23" w:rsidP="0050190E">
                              <w:pPr>
                                <w:pStyle w:val="Address01"/>
                                <w:jc w:val="center"/>
                                <w:rPr>
                                  <w:rStyle w:val="Hyperlink"/>
                                  <w:b/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7639050"/>
                            <a:ext cx="2990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90E" w:rsidRPr="00E9673F" w:rsidRDefault="0050190E" w:rsidP="0050190E">
                              <w:pPr>
                                <w:pStyle w:val="TextLogo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E9673F">
                                <w:rPr>
                                  <w:color w:val="auto"/>
                                  <w:sz w:val="20"/>
                                </w:rPr>
                                <w:t>For Russian Cat Interest Group Members, follow us on Facebook</w:t>
                              </w:r>
                            </w:p>
                            <w:p w:rsidR="0050190E" w:rsidRPr="00E9673F" w:rsidRDefault="003D7475" w:rsidP="0050190E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hyperlink r:id="rId41" w:tooltip="RCIG on FB" w:history="1">
                                <w:r w:rsidR="0050190E" w:rsidRPr="00E9673F">
                                  <w:rPr>
                                    <w:rStyle w:val="Hyperlink"/>
                                    <w:b/>
                                    <w:color w:val="auto"/>
                                    <w:sz w:val="20"/>
                                  </w:rPr>
                                  <w:t>https://www.facebook.com/groups/RCIGroup/</w:t>
                                </w:r>
                              </w:hyperlink>
                            </w:p>
                            <w:p w:rsidR="0050190E" w:rsidRDefault="0050190E" w:rsidP="0050190E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Or on the Web</w:t>
                              </w:r>
                            </w:p>
                            <w:p w:rsidR="0050190E" w:rsidRDefault="003D7475" w:rsidP="0050190E">
                              <w:pPr>
                                <w:jc w:val="center"/>
                                <w:rPr>
                                  <w:rStyle w:val="Hyperlink"/>
                                  <w:b/>
                                  <w:color w:val="auto"/>
                                  <w:sz w:val="20"/>
                                </w:rPr>
                              </w:pPr>
                              <w:hyperlink r:id="rId42" w:history="1">
                                <w:r w:rsidR="0050190E" w:rsidRPr="00E9673F">
                                  <w:rPr>
                                    <w:rStyle w:val="Hyperlink"/>
                                    <w:b/>
                                    <w:color w:val="auto"/>
                                    <w:sz w:val="20"/>
                                  </w:rPr>
                                  <w:t>http://rcig.weebly.com</w:t>
                                </w:r>
                              </w:hyperlink>
                            </w:p>
                            <w:p w:rsidR="00AC6CCF" w:rsidRPr="00E9673F" w:rsidRDefault="00AC6CCF" w:rsidP="0050190E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AC6CCF">
                                <w:rPr>
                                  <w:b/>
                                  <w:sz w:val="20"/>
                                </w:rPr>
                                <w:t>https://www.facebook.com/groups/russiansrule/</w:t>
                              </w:r>
                            </w:p>
                            <w:p w:rsidR="0050190E" w:rsidRDefault="0050190E" w:rsidP="00501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6553200"/>
                            <a:ext cx="34004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90E" w:rsidRDefault="0050190E" w:rsidP="0050190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333333"/>
                                  <w:lang w:val="en-GB" w:eastAsia="en-GB"/>
                                </w:rPr>
                                <w:drawing>
                                  <wp:inline distT="0" distB="0" distL="0" distR="0" wp14:anchorId="1B242BB0" wp14:editId="55ACBD80">
                                    <wp:extent cx="3217545" cy="965203"/>
                                    <wp:effectExtent l="0" t="0" r="1905" b="6350"/>
                                    <wp:docPr id="10" name="Picture 10" descr="https://fbcdn-sphotos-b-a.akamaihd.net/hphotos-ak-prn2/1239805_10153213806500468_22380136_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fbcdn-sphotos-b-a.akamaihd.net/hphotos-ak-prn2/1239805_10153213806500468_22380136_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17545" cy="9652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" o:spid="_x0000_s1057" style="position:absolute;margin-left:-91.5pt;margin-top:-72.45pt;width:615.75pt;height:11in;z-index:251690496;mso-width-relative:margin;mso-height-relative:margin" coordorigin=",-857" coordsize="78200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KAA&#10;ew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U2NhbGluZzwva2V5PgoJCQkJPHJlYWw+MTwvcmVhbD4KCQkJCTxrZXk+Y29tLmFwcGxl&#10;LnByaW50LnRpY2tldC5jbGllbnQ8L2tleT4KCQkJCTxzdHJpbmc+Y29tLmFwcGxlLnByaW50aW5n&#10;bWFuYWdlcjwvc3RyaW5nPgoJCQkJPGtleT5jb20uYXBwbGUucHJpbnQudGlja2V0Lm1vZERhdGU8&#10;L2tleT4KCQkJCTxkYXRlPjIwMDYtMTEtMDhUMTg6NDc6MzlaPC9kYXRl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SZXM8L2tleT4KCQkJCTxyZWFsPjcyPC9yZWFsPgoJCQkJPGtleT5jb20uYXBw&#10;bGUucHJpbnQudGlja2V0LmNsaWVudDwva2V5PgoJCQkJPHN0cmluZz5jb20uYXBwbGUucHJpbnRp&#10;bmdtYW5hZ2VyPC9zdHJpbmc+CgkJCQk8a2V5PmNvbS5hcHBsZS5wcmludC50aWNrZXQubW9kRGF0&#10;ZTwva2V5PgoJCQkJPGRhdGU+MjAwNi0xMS0wOFQxODo0NzozOVo8L2RhdGU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A2LTExLTA4VDE4OjQ3OjM5WjwvZGF0ZT4KCQkJCQk8a2V5PmNvbS5hcHBsZS5wcmludC50&#10;aWNrZXQuc3RhdGVGbGFnPC9rZXk+CgkJCQkJPGludGVnZXI+MDwvaW50ZWdlcj4KCQkJCTwvZGlj&#10;dD4KCQkJPC9hcnJheT4KCQk8L2RpY3Q+CgkJPGtleT5jb20uYXBwbGUucHJpbnQuUGFwZXJJbmZv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QYXBlck5hbWU8L2tleT4KCQkJCQk8c3RyaW5nPm5hLWxldHRlcj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UGFwZXJJbmZvLlBNVW5hZGp1c3RlZFBhZ2V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TEtMDhUMTg6NDc6MzlaPC9kYXRl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Nzc0PC9yZWFs&#10;PgoJCQkJCQk8cmVhbD41OTQ8L3JlYWw+CgkJCQkJPC9hcnJheT4KCQkJCQk8a2V5PmNvbS5hcHBs&#10;ZS5wcmludC50aWNrZXQuY2xpZW50PC9rZXk+CgkJCQkJPHN0cmluZz5jb20uYXBwbGUucHJpbnRp&#10;bmdtYW5hZ2VyPC9zdHJpbmc+CgkJCQkJPGtleT5jb20uYXBwbGUucHJpbnQudGlja2V0Lm1vZERh&#10;dGU8L2tleT4KCQkJCQk8ZGF0ZT4yMDA2LTExLTA4VDE4OjQ3OjM5WjwvZGF0Z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ZyAAAAAFJnaHRsb25nAAAE+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M4QklNBAwAAAAA&#10;Fk4AAAABAAAAewAAAKAAAAF0AADogAAAFjIAGAAB/9j/4AAQSkZJRgABAgAASABIAAD/7QAMQWRv&#10;YmVfQ00AAf/uAA5BZG9iZQBkgAAAAAH/2wCEAAwICAgJCAwJCQwRCwoLERUPDAwPFRgTExUTExgR&#10;DAwMDAwMEQwMDAwMDAwMDAwMDAwMDAwMDAwMDAwMDAwMDAwBDQsLDQ4NEA4OEBQODg4UFA4ODg4U&#10;EQwMDAwMEREMDAwMDAwRDAwMDAwMDAwMDAwMDAwMDAwMDAwMDAwMDAwMDP/AABEIAKAAew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0Qx&#10;NkI5QTkzNTcwNkFCQjdDQjMzNzM3OTgxRDdFNDRDPC9leGlmOk5hdGl2ZURpZ2Vzd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LMP&#10;+EeX/bsjN/8AiXtyf+5VR7u/HrQ62yPdOt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LMP+EeX/bsfN/8AiXtyf+5VR72TXrVOtsj3r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GzD/hHj/27Hzf/AIl7cn/uVUe/depT&#10;rbI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KzD/hH&#10;l/27Hzf/AIl7cn/uVOPfutk162yPfu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OzH/hHl/27Hzf/AIl7cn/uVUe7MADjr3W2P7r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OzD/hHj/27Hzf/AIl7cn/uVUe/de62y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LMP+EeP/bsfN/8AiXtyf+5VR7917rbI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s3/4R501&#10;Sn8r7LVjU860c/cu7KaCqaKQU01TSTPLVU8U5GlniWaFpEBuokQkAMt/de62w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rZv+EgH/boGg/8AFlO4/wD3&#10;WYH37r3W0l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7Zv+EgH/boGg/8AFlO4/wD3WYH37r3W0l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LZv+EgP/boGg/8AFlO4/wD3V4H3eRQjUHXutpL3T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G2b/hID/26BoP/ABZTuP8A&#10;91mB92Y1NevdbSXu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Stm/4SAf9ugaD/wAWU7j/APdZgffuvdbS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tm/4SA8fygaAf+BKdx/+6vA+&#10;/daBr1tJe/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U&#10;tt/4SL4XfO0/5WW69kdg7Hz2w8/sz5adq4gY/cNHJQ1WUoa/r3Zu6KfM00MvPhZsi9MGHBeB/wCn&#10;v3Xuto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58" type="#_x0000_t75" alt="newsltr4_full" style="position:absolute;top:-857;width:78200;height:100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h83DAAAA2wAAAA8AAABkcnMvZG93bnJldi54bWxEj8FuwjAQRO+V+AdrkXorDq1aoYBBFWqh&#10;Fw4N7X2JN3FovI5sl4S/x0hIHEcz80azWA22FSfyoXGsYDrJQBCXTjdcK/jZfz7NQISIrLF1TArO&#10;FGC1HD0sMNeu5286FbEWCcIhRwUmxi6XMpSGLIaJ64iTVzlvMSbpa6k99gluW/mcZW/SYsNpwWBH&#10;a0PlX/FvFewO1Hv9e9z0W/lxKEwWNlU1U+pxPLzPQUQa4j18a39pBS+vcP2Sfo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eHzcMAAADbAAAADwAAAAAAAAAAAAAAAACf&#10;AgAAZHJzL2Rvd25yZXYueG1sUEsFBgAAAAAEAAQA9wAAAI8DAAAAAA==&#10;">
                  <v:imagedata r:id="rId54" o:title="newsltr4_full"/>
                  <v:path arrowok="t"/>
                </v:shape>
                <v:shape id="Text Box 30" o:spid="_x0000_s1059" type="#_x0000_t202" style="position:absolute;left:45434;top:69437;width:21717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50190E" w:rsidRDefault="0050190E" w:rsidP="0050190E">
                        <w:pPr>
                          <w:pStyle w:val="Address01"/>
                          <w:jc w:val="center"/>
                          <w:rPr>
                            <w:b/>
                            <w:color w:val="auto"/>
                          </w:rPr>
                        </w:pPr>
                      </w:p>
                      <w:p w:rsidR="0050190E" w:rsidRDefault="0050190E" w:rsidP="0050190E">
                        <w:pPr>
                          <w:pStyle w:val="Address01"/>
                          <w:jc w:val="center"/>
                          <w:rPr>
                            <w:b/>
                            <w:color w:val="auto"/>
                          </w:rPr>
                        </w:pPr>
                        <w:r w:rsidRPr="003F1A1B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66EDB51" wp14:editId="05E08B72">
                              <wp:extent cx="1988820" cy="477933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8820" cy="4779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0190E" w:rsidRPr="00E9673F" w:rsidRDefault="0050190E" w:rsidP="0050190E">
                        <w:pPr>
                          <w:pStyle w:val="Address01"/>
                          <w:jc w:val="center"/>
                          <w:rPr>
                            <w:b/>
                            <w:color w:val="auto"/>
                          </w:rPr>
                        </w:pPr>
                        <w:r w:rsidRPr="00E9673F">
                          <w:rPr>
                            <w:b/>
                            <w:color w:val="auto"/>
                          </w:rPr>
                          <w:t>Editor Solveig Klahr</w:t>
                        </w:r>
                      </w:p>
                      <w:p w:rsidR="0050190E" w:rsidRPr="00E9673F" w:rsidRDefault="0050190E" w:rsidP="0050190E">
                        <w:pPr>
                          <w:pStyle w:val="Address01"/>
                          <w:jc w:val="center"/>
                          <w:rPr>
                            <w:b/>
                            <w:color w:val="auto"/>
                          </w:rPr>
                        </w:pPr>
                        <w:r w:rsidRPr="00E9673F">
                          <w:rPr>
                            <w:b/>
                            <w:color w:val="auto"/>
                          </w:rPr>
                          <w:t>083 272 2443</w:t>
                        </w:r>
                      </w:p>
                      <w:p w:rsidR="0050190E" w:rsidRDefault="000559C0" w:rsidP="0050190E">
                        <w:pPr>
                          <w:pStyle w:val="Address01"/>
                          <w:jc w:val="center"/>
                          <w:rPr>
                            <w:rStyle w:val="Hyperlink"/>
                            <w:b/>
                            <w:color w:val="auto"/>
                          </w:rPr>
                        </w:pPr>
                        <w:hyperlink r:id="rId56" w:history="1">
                          <w:r w:rsidR="00BF1347" w:rsidRPr="00BF1347">
                            <w:rPr>
                              <w:rStyle w:val="Hyperlink"/>
                              <w:b/>
                              <w:color w:val="auto"/>
                            </w:rPr>
                            <w:t>solveig.rcig@gmail.com</w:t>
                          </w:r>
                        </w:hyperlink>
                      </w:p>
                      <w:p w:rsidR="00ED6A23" w:rsidRDefault="00ED6A23" w:rsidP="0050190E">
                        <w:pPr>
                          <w:pStyle w:val="Address01"/>
                          <w:jc w:val="center"/>
                          <w:rPr>
                            <w:rStyle w:val="Hyperlink"/>
                            <w:b/>
                            <w:color w:val="auto"/>
                          </w:rPr>
                        </w:pPr>
                      </w:p>
                    </w:txbxContent>
                  </v:textbox>
                </v:shape>
                <v:shape id="Text Box 29" o:spid="_x0000_s1060" type="#_x0000_t202" style="position:absolute;left:10096;top:76390;width:29909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50190E" w:rsidRPr="00E9673F" w:rsidRDefault="0050190E" w:rsidP="0050190E">
                        <w:pPr>
                          <w:pStyle w:val="TextLogo"/>
                          <w:rPr>
                            <w:color w:val="auto"/>
                            <w:sz w:val="20"/>
                          </w:rPr>
                        </w:pPr>
                        <w:r w:rsidRPr="00E9673F">
                          <w:rPr>
                            <w:color w:val="auto"/>
                            <w:sz w:val="20"/>
                          </w:rPr>
                          <w:t>For Russian Cat Interest Group Members, follow us on Facebook</w:t>
                        </w:r>
                      </w:p>
                      <w:p w:rsidR="0050190E" w:rsidRPr="00E9673F" w:rsidRDefault="000559C0" w:rsidP="0050190E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hyperlink r:id="rId57" w:tooltip="RCIG on FB" w:history="1">
                          <w:r w:rsidR="0050190E" w:rsidRPr="00E9673F">
                            <w:rPr>
                              <w:rStyle w:val="Hyperlink"/>
                              <w:b/>
                              <w:color w:val="auto"/>
                              <w:sz w:val="20"/>
                            </w:rPr>
                            <w:t>https://www.facebook.com/groups/RCIGroup/</w:t>
                          </w:r>
                        </w:hyperlink>
                      </w:p>
                      <w:p w:rsidR="0050190E" w:rsidRDefault="0050190E" w:rsidP="0050190E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Or on the Web</w:t>
                        </w:r>
                      </w:p>
                      <w:p w:rsidR="0050190E" w:rsidRDefault="000559C0" w:rsidP="0050190E">
                        <w:pPr>
                          <w:jc w:val="center"/>
                          <w:rPr>
                            <w:rStyle w:val="Hyperlink"/>
                            <w:b/>
                            <w:color w:val="auto"/>
                            <w:sz w:val="20"/>
                          </w:rPr>
                        </w:pPr>
                        <w:hyperlink r:id="rId58" w:history="1">
                          <w:r w:rsidR="0050190E" w:rsidRPr="00E9673F">
                            <w:rPr>
                              <w:rStyle w:val="Hyperlink"/>
                              <w:b/>
                              <w:color w:val="auto"/>
                              <w:sz w:val="20"/>
                            </w:rPr>
                            <w:t>http://rcig.weebly.com</w:t>
                          </w:r>
                        </w:hyperlink>
                      </w:p>
                      <w:p w:rsidR="00AC6CCF" w:rsidRPr="00E9673F" w:rsidRDefault="00AC6CCF" w:rsidP="0050190E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AC6CCF">
                          <w:rPr>
                            <w:b/>
                            <w:sz w:val="20"/>
                          </w:rPr>
                          <w:t>https://www.facebook.com/groups/russiansrule/</w:t>
                        </w:r>
                      </w:p>
                      <w:p w:rsidR="0050190E" w:rsidRDefault="0050190E" w:rsidP="0050190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9" o:spid="_x0000_s1061" type="#_x0000_t202" style="position:absolute;left:8096;top:65532;width:34004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50190E" w:rsidRDefault="0050190E" w:rsidP="0050190E">
                        <w:pPr>
                          <w:jc w:val="center"/>
                        </w:pPr>
                        <w:r>
                          <w:rPr>
                            <w:noProof/>
                            <w:color w:val="333333"/>
                            <w:lang w:val="en-GB" w:eastAsia="en-GB"/>
                          </w:rPr>
                          <w:drawing>
                            <wp:inline distT="0" distB="0" distL="0" distR="0" wp14:anchorId="1B242BB0" wp14:editId="55ACBD80">
                              <wp:extent cx="3217545" cy="965203"/>
                              <wp:effectExtent l="0" t="0" r="1905" b="6350"/>
                              <wp:docPr id="10" name="Picture 10" descr="https://fbcdn-sphotos-b-a.akamaihd.net/hphotos-ak-prn2/1239805_10153213806500468_22380136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fbcdn-sphotos-b-a.akamaihd.net/hphotos-ak-prn2/1239805_10153213806500468_22380136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7545" cy="9652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1C607B">
      <w:pPr>
        <w:rPr>
          <w:rFonts w:ascii="Times New Roman" w:hAnsi="Times New Roman"/>
          <w:b/>
          <w:sz w:val="18"/>
        </w:rPr>
      </w:pPr>
      <w:r w:rsidRPr="00CD40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D1E9F59" wp14:editId="3AD3D6D9">
                <wp:simplePos x="0" y="0"/>
                <wp:positionH relativeFrom="column">
                  <wp:posOffset>266700</wp:posOffset>
                </wp:positionH>
                <wp:positionV relativeFrom="paragraph">
                  <wp:posOffset>116205</wp:posOffset>
                </wp:positionV>
                <wp:extent cx="5486400" cy="1838325"/>
                <wp:effectExtent l="0" t="0" r="0" b="952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45B" w:rsidRDefault="007133F9" w:rsidP="0053345B">
                            <w:pPr>
                              <w:spacing w:line="32" w:lineRule="atLeast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Before you purchase a pedigree kitten/cat, please spend time researching the breed and make sure that you approach an Ethical, Reputable &amp; Responsible </w:t>
                            </w:r>
                            <w:r w:rsidR="00F4015F">
                              <w:rPr>
                                <w:b/>
                                <w:i/>
                              </w:rPr>
                              <w:t>Breeder.  Purchase cat magazine</w:t>
                            </w:r>
                            <w:r w:rsidR="00577E8F">
                              <w:rPr>
                                <w:b/>
                                <w:i/>
                              </w:rPr>
                              <w:t>s</w:t>
                            </w:r>
                            <w:r w:rsidR="00F4015F">
                              <w:rPr>
                                <w:b/>
                                <w:i/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visit the </w:t>
                            </w:r>
                            <w:r w:rsidR="00F4015F">
                              <w:rPr>
                                <w:b/>
                                <w:i/>
                              </w:rPr>
                              <w:t>w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ebsite </w:t>
                            </w:r>
                            <w:hyperlink r:id="rId60" w:history="1">
                              <w:r w:rsidR="00F4015F" w:rsidRPr="00B4310A">
                                <w:rPr>
                                  <w:rStyle w:val="Hyperlink"/>
                                  <w:b/>
                                  <w:i/>
                                </w:rPr>
                                <w:t>http://www.kittensandcats.co.za/</w:t>
                              </w:r>
                            </w:hyperlink>
                            <w:r w:rsidR="00F4015F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and see who the registered breeders are or call the SACC Registrar Johan van Rooyen to find out who the Ethical breeders are.  </w:t>
                            </w:r>
                            <w:r w:rsidR="0053345B" w:rsidRPr="0053345B">
                              <w:rPr>
                                <w:b/>
                                <w:i/>
                              </w:rPr>
                              <w:t>011 616 7017</w:t>
                            </w:r>
                            <w:r w:rsidR="00F4015F">
                              <w:rPr>
                                <w:b/>
                                <w:i/>
                              </w:rPr>
                              <w:t xml:space="preserve">- </w:t>
                            </w:r>
                            <w:hyperlink r:id="rId61" w:history="1">
                              <w:r w:rsidR="00F4015F" w:rsidRPr="00B4310A">
                                <w:rPr>
                                  <w:rStyle w:val="Hyperlink"/>
                                  <w:b/>
                                  <w:i/>
                                </w:rPr>
                                <w:t>http://www.tsacc.org.za/</w:t>
                              </w:r>
                            </w:hyperlink>
                            <w:r w:rsidR="00F4015F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Please ask as many questions as you can possibly think of when dealing with the breeder of your chosen breed.  We want to stand together against BYB </w:t>
                            </w:r>
                            <w:r w:rsidR="0053345B">
                              <w:rPr>
                                <w:b/>
                                <w:i/>
                              </w:rPr>
                              <w:t xml:space="preserve">as they breed “fruit salad” cats, harm their breeding cats, and simply don’t care about anything as long as they make money of often sick, unaltered and underage kittens.  </w:t>
                            </w:r>
                          </w:p>
                          <w:p w:rsidR="007133F9" w:rsidRDefault="0053345B" w:rsidP="0053345B">
                            <w:pPr>
                              <w:spacing w:line="32" w:lineRule="atLeast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Share this info with your family and friends.</w:t>
                            </w:r>
                          </w:p>
                          <w:p w:rsidR="00294C55" w:rsidRPr="00283869" w:rsidRDefault="00294C55" w:rsidP="00294C55">
                            <w:pPr>
                              <w:spacing w:line="32" w:lineRule="atLeast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1pt;margin-top:9.15pt;width:6in;height:144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" filled="f" stroked="f">
                <v:textbox>
                  <w:txbxContent>
                    <w:p w:rsidR="0053345B" w:rsidRDefault="007133F9" w:rsidP="0053345B">
                      <w:pPr>
                        <w:spacing w:line="32" w:lineRule="atLeast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Before you purchase a pedigree kitten/cat, please spend time researching the breed and make sure that you approach an Ethical, Reputable &amp; Responsible </w:t>
                      </w:r>
                      <w:r w:rsidR="00F4015F">
                        <w:rPr>
                          <w:b/>
                          <w:i/>
                        </w:rPr>
                        <w:t>Breeder.  Purchase cat magazine</w:t>
                      </w:r>
                      <w:r w:rsidR="00577E8F">
                        <w:rPr>
                          <w:b/>
                          <w:i/>
                        </w:rPr>
                        <w:t>s</w:t>
                      </w:r>
                      <w:r w:rsidR="00F4015F">
                        <w:rPr>
                          <w:b/>
                          <w:i/>
                        </w:rPr>
                        <w:t>,</w:t>
                      </w:r>
                      <w:r>
                        <w:rPr>
                          <w:b/>
                          <w:i/>
                        </w:rPr>
                        <w:t xml:space="preserve"> visit the </w:t>
                      </w:r>
                      <w:r w:rsidR="00F4015F">
                        <w:rPr>
                          <w:b/>
                          <w:i/>
                        </w:rPr>
                        <w:t>w</w:t>
                      </w:r>
                      <w:r>
                        <w:rPr>
                          <w:b/>
                          <w:i/>
                        </w:rPr>
                        <w:t xml:space="preserve">ebsite </w:t>
                      </w:r>
                      <w:hyperlink r:id="rId62" w:history="1">
                        <w:r w:rsidR="00F4015F" w:rsidRPr="00B4310A">
                          <w:rPr>
                            <w:rStyle w:val="Hyperlink"/>
                            <w:b/>
                            <w:i/>
                          </w:rPr>
                          <w:t>http://www.kittensandcats.co.za/</w:t>
                        </w:r>
                      </w:hyperlink>
                      <w:r w:rsidR="00F4015F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and see who the registered breeders are or call the SACC Registrar Johan van Rooyen to find out </w:t>
                      </w:r>
                      <w:proofErr w:type="gramStart"/>
                      <w:r>
                        <w:rPr>
                          <w:b/>
                          <w:i/>
                        </w:rPr>
                        <w:t>who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the Ethical breeders are.  </w:t>
                      </w:r>
                      <w:r w:rsidR="0053345B" w:rsidRPr="0053345B">
                        <w:rPr>
                          <w:b/>
                          <w:i/>
                        </w:rPr>
                        <w:t>011 616 7017</w:t>
                      </w:r>
                      <w:r w:rsidR="00F4015F">
                        <w:rPr>
                          <w:b/>
                          <w:i/>
                        </w:rPr>
                        <w:t xml:space="preserve">- </w:t>
                      </w:r>
                      <w:hyperlink r:id="rId63" w:history="1">
                        <w:r w:rsidR="00F4015F" w:rsidRPr="00B4310A">
                          <w:rPr>
                            <w:rStyle w:val="Hyperlink"/>
                            <w:b/>
                            <w:i/>
                          </w:rPr>
                          <w:t>http://www.tsacc.org.za/</w:t>
                        </w:r>
                      </w:hyperlink>
                      <w:r w:rsidR="00F4015F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Please ask as many questions as you can possibly think of when dealing with the breeder of your chosen breed.  We want to stand together against BYB </w:t>
                      </w:r>
                      <w:r w:rsidR="0053345B">
                        <w:rPr>
                          <w:b/>
                          <w:i/>
                        </w:rPr>
                        <w:t xml:space="preserve">as they breed “fruit salad” cats, harm their breeding cats, and simply don’t care about anything as long as they make money of often sick, unaltered and underage kittens.  </w:t>
                      </w:r>
                    </w:p>
                    <w:p w:rsidR="007133F9" w:rsidRDefault="0053345B" w:rsidP="0053345B">
                      <w:pPr>
                        <w:spacing w:line="32" w:lineRule="atLeast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Share this info with your family and friends.</w:t>
                      </w:r>
                    </w:p>
                    <w:p w:rsidR="00294C55" w:rsidRPr="00283869" w:rsidRDefault="00294C55" w:rsidP="00294C55">
                      <w:pPr>
                        <w:spacing w:line="32" w:lineRule="atLeast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467E2B" w:rsidRDefault="00467E2B">
      <w:pPr>
        <w:rPr>
          <w:rFonts w:ascii="Times New Roman" w:hAnsi="Times New Roman"/>
          <w:b/>
          <w:sz w:val="18"/>
        </w:rPr>
      </w:pPr>
    </w:p>
    <w:p w:rsidR="0050190E" w:rsidRDefault="0050190E">
      <w:pPr>
        <w:rPr>
          <w:noProof/>
          <w:lang w:val="en-GB" w:eastAsia="en-GB"/>
        </w:rPr>
      </w:pPr>
    </w:p>
    <w:p w:rsidR="00860D95" w:rsidRDefault="00860D95"/>
    <w:sectPr w:rsidR="00860D95" w:rsidSect="00860D9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B80"/>
    <w:multiLevelType w:val="hybridMultilevel"/>
    <w:tmpl w:val="98EE897E"/>
    <w:lvl w:ilvl="0" w:tplc="B64E60B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03872"/>
    <w:multiLevelType w:val="hybridMultilevel"/>
    <w:tmpl w:val="8DA6B4AE"/>
    <w:lvl w:ilvl="0" w:tplc="FAE6EC38">
      <w:start w:val="1"/>
      <w:numFmt w:val="bullet"/>
      <w:pStyle w:val="BulletPoints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AC54BD"/>
    <w:multiLevelType w:val="hybridMultilevel"/>
    <w:tmpl w:val="155CF1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42F26"/>
    <w:multiLevelType w:val="hybridMultilevel"/>
    <w:tmpl w:val="FC168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5D0ED1"/>
    <w:multiLevelType w:val="hybridMultilevel"/>
    <w:tmpl w:val="78ACD5F6"/>
    <w:lvl w:ilvl="0" w:tplc="8A10F346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320C1"/>
    <w:multiLevelType w:val="hybridMultilevel"/>
    <w:tmpl w:val="B07E5F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E740A9"/>
    <w:multiLevelType w:val="hybridMultilevel"/>
    <w:tmpl w:val="1BF4E2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28752E"/>
    <w:multiLevelType w:val="hybridMultilevel"/>
    <w:tmpl w:val="9B8CFA1E"/>
    <w:lvl w:ilvl="0" w:tplc="08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D1727"/>
    <w:multiLevelType w:val="hybridMultilevel"/>
    <w:tmpl w:val="664A8E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9669A5"/>
    <w:multiLevelType w:val="hybridMultilevel"/>
    <w:tmpl w:val="CEF652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D7564"/>
    <w:multiLevelType w:val="hybridMultilevel"/>
    <w:tmpl w:val="6B063852"/>
    <w:lvl w:ilvl="0" w:tplc="B64E60B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A67E3"/>
    <w:multiLevelType w:val="hybridMultilevel"/>
    <w:tmpl w:val="9A9E490A"/>
    <w:lvl w:ilvl="0" w:tplc="B64E60B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0"/>
  </w:num>
  <w:num w:numId="5">
    <w:abstractNumId w:val="11"/>
  </w:num>
  <w:num w:numId="6">
    <w:abstractNumId w:val="0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cumentProtection w:edit="readOnly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1F"/>
    <w:rsid w:val="00004E7B"/>
    <w:rsid w:val="0001794C"/>
    <w:rsid w:val="000274DE"/>
    <w:rsid w:val="00050E45"/>
    <w:rsid w:val="000559C0"/>
    <w:rsid w:val="00061D2F"/>
    <w:rsid w:val="000707B8"/>
    <w:rsid w:val="00076801"/>
    <w:rsid w:val="00083E73"/>
    <w:rsid w:val="000A657E"/>
    <w:rsid w:val="000A70B4"/>
    <w:rsid w:val="000B1D76"/>
    <w:rsid w:val="000B3D17"/>
    <w:rsid w:val="000B49ED"/>
    <w:rsid w:val="000D4927"/>
    <w:rsid w:val="000D4930"/>
    <w:rsid w:val="000D7D90"/>
    <w:rsid w:val="000E48E8"/>
    <w:rsid w:val="000E504E"/>
    <w:rsid w:val="000E7E3A"/>
    <w:rsid w:val="000F5E0B"/>
    <w:rsid w:val="001042CA"/>
    <w:rsid w:val="00104326"/>
    <w:rsid w:val="00110576"/>
    <w:rsid w:val="00113976"/>
    <w:rsid w:val="00125293"/>
    <w:rsid w:val="00132001"/>
    <w:rsid w:val="001378A3"/>
    <w:rsid w:val="00143B63"/>
    <w:rsid w:val="00147023"/>
    <w:rsid w:val="001532CA"/>
    <w:rsid w:val="0016718F"/>
    <w:rsid w:val="00176F52"/>
    <w:rsid w:val="00195889"/>
    <w:rsid w:val="0019783F"/>
    <w:rsid w:val="001A110B"/>
    <w:rsid w:val="001B18B9"/>
    <w:rsid w:val="001B38C6"/>
    <w:rsid w:val="001B6A10"/>
    <w:rsid w:val="001B7F58"/>
    <w:rsid w:val="001C607B"/>
    <w:rsid w:val="001C7167"/>
    <w:rsid w:val="001D641F"/>
    <w:rsid w:val="001F02FC"/>
    <w:rsid w:val="001F22EC"/>
    <w:rsid w:val="001F2349"/>
    <w:rsid w:val="0020687A"/>
    <w:rsid w:val="00211144"/>
    <w:rsid w:val="00212AA0"/>
    <w:rsid w:val="00222D44"/>
    <w:rsid w:val="002252E0"/>
    <w:rsid w:val="002347AA"/>
    <w:rsid w:val="00236FA8"/>
    <w:rsid w:val="00245330"/>
    <w:rsid w:val="0025007D"/>
    <w:rsid w:val="002520AD"/>
    <w:rsid w:val="00253906"/>
    <w:rsid w:val="002545AB"/>
    <w:rsid w:val="002630C4"/>
    <w:rsid w:val="00275684"/>
    <w:rsid w:val="002829EE"/>
    <w:rsid w:val="00283869"/>
    <w:rsid w:val="00287BDA"/>
    <w:rsid w:val="00294C55"/>
    <w:rsid w:val="002A44F0"/>
    <w:rsid w:val="002A7503"/>
    <w:rsid w:val="002B0CBB"/>
    <w:rsid w:val="002B2E50"/>
    <w:rsid w:val="002B6C7A"/>
    <w:rsid w:val="002C2091"/>
    <w:rsid w:val="002C2A77"/>
    <w:rsid w:val="002C62D7"/>
    <w:rsid w:val="002C6A95"/>
    <w:rsid w:val="002E228F"/>
    <w:rsid w:val="002F1CB9"/>
    <w:rsid w:val="00302847"/>
    <w:rsid w:val="00305501"/>
    <w:rsid w:val="0031487F"/>
    <w:rsid w:val="00321A79"/>
    <w:rsid w:val="00322025"/>
    <w:rsid w:val="00322905"/>
    <w:rsid w:val="0032544A"/>
    <w:rsid w:val="00327F2C"/>
    <w:rsid w:val="00331434"/>
    <w:rsid w:val="00333E0A"/>
    <w:rsid w:val="0033415A"/>
    <w:rsid w:val="00334DC0"/>
    <w:rsid w:val="00340E47"/>
    <w:rsid w:val="00345E9D"/>
    <w:rsid w:val="00350CA2"/>
    <w:rsid w:val="00361BA2"/>
    <w:rsid w:val="00362628"/>
    <w:rsid w:val="00371DE0"/>
    <w:rsid w:val="00380934"/>
    <w:rsid w:val="00383CFD"/>
    <w:rsid w:val="0038602F"/>
    <w:rsid w:val="00387530"/>
    <w:rsid w:val="0039035F"/>
    <w:rsid w:val="00390C79"/>
    <w:rsid w:val="003943FB"/>
    <w:rsid w:val="003A3F22"/>
    <w:rsid w:val="003A4D36"/>
    <w:rsid w:val="003B498F"/>
    <w:rsid w:val="003B5441"/>
    <w:rsid w:val="003C328F"/>
    <w:rsid w:val="003C38F9"/>
    <w:rsid w:val="003D1F56"/>
    <w:rsid w:val="003D7475"/>
    <w:rsid w:val="003E2041"/>
    <w:rsid w:val="003E3A17"/>
    <w:rsid w:val="003E518F"/>
    <w:rsid w:val="003E7236"/>
    <w:rsid w:val="003F1A1B"/>
    <w:rsid w:val="003F20CC"/>
    <w:rsid w:val="003F7010"/>
    <w:rsid w:val="00412788"/>
    <w:rsid w:val="00413D1D"/>
    <w:rsid w:val="0041588C"/>
    <w:rsid w:val="004202DF"/>
    <w:rsid w:val="00421DFD"/>
    <w:rsid w:val="00425766"/>
    <w:rsid w:val="004266D6"/>
    <w:rsid w:val="00427B61"/>
    <w:rsid w:val="00441750"/>
    <w:rsid w:val="00444F66"/>
    <w:rsid w:val="004677C8"/>
    <w:rsid w:val="00467E2B"/>
    <w:rsid w:val="00490044"/>
    <w:rsid w:val="0049401B"/>
    <w:rsid w:val="004955EB"/>
    <w:rsid w:val="00495D21"/>
    <w:rsid w:val="004A2C1C"/>
    <w:rsid w:val="004B1A72"/>
    <w:rsid w:val="004C6104"/>
    <w:rsid w:val="004D4921"/>
    <w:rsid w:val="004D6501"/>
    <w:rsid w:val="004E6A15"/>
    <w:rsid w:val="004F5484"/>
    <w:rsid w:val="004F6138"/>
    <w:rsid w:val="0050190E"/>
    <w:rsid w:val="00501B64"/>
    <w:rsid w:val="00502B82"/>
    <w:rsid w:val="0050584D"/>
    <w:rsid w:val="005074DD"/>
    <w:rsid w:val="00512E57"/>
    <w:rsid w:val="00523BCC"/>
    <w:rsid w:val="0053345B"/>
    <w:rsid w:val="00542597"/>
    <w:rsid w:val="005449B3"/>
    <w:rsid w:val="00546FF3"/>
    <w:rsid w:val="0055690A"/>
    <w:rsid w:val="00560637"/>
    <w:rsid w:val="00577E8F"/>
    <w:rsid w:val="00591017"/>
    <w:rsid w:val="00591BEC"/>
    <w:rsid w:val="0059303B"/>
    <w:rsid w:val="00596505"/>
    <w:rsid w:val="005A2B50"/>
    <w:rsid w:val="005B39D6"/>
    <w:rsid w:val="005C492B"/>
    <w:rsid w:val="005C5D0D"/>
    <w:rsid w:val="005D3F83"/>
    <w:rsid w:val="005D706D"/>
    <w:rsid w:val="005E39DC"/>
    <w:rsid w:val="005F6FAE"/>
    <w:rsid w:val="005F7B05"/>
    <w:rsid w:val="0060669A"/>
    <w:rsid w:val="00623987"/>
    <w:rsid w:val="006243C6"/>
    <w:rsid w:val="0062578E"/>
    <w:rsid w:val="006452B9"/>
    <w:rsid w:val="00645A06"/>
    <w:rsid w:val="00646BD3"/>
    <w:rsid w:val="00651409"/>
    <w:rsid w:val="0065229B"/>
    <w:rsid w:val="00662D16"/>
    <w:rsid w:val="006630D0"/>
    <w:rsid w:val="00663EEE"/>
    <w:rsid w:val="00666793"/>
    <w:rsid w:val="00673F14"/>
    <w:rsid w:val="0067440B"/>
    <w:rsid w:val="00676D90"/>
    <w:rsid w:val="00681B2C"/>
    <w:rsid w:val="00690FAF"/>
    <w:rsid w:val="006A30B1"/>
    <w:rsid w:val="006B2A2D"/>
    <w:rsid w:val="006C0DB9"/>
    <w:rsid w:val="006C4BF6"/>
    <w:rsid w:val="006E47A6"/>
    <w:rsid w:val="006E55AB"/>
    <w:rsid w:val="006E75F6"/>
    <w:rsid w:val="006F4105"/>
    <w:rsid w:val="006F6B89"/>
    <w:rsid w:val="007133F9"/>
    <w:rsid w:val="0073513E"/>
    <w:rsid w:val="0074122C"/>
    <w:rsid w:val="00743A8C"/>
    <w:rsid w:val="00745127"/>
    <w:rsid w:val="0076123E"/>
    <w:rsid w:val="00766202"/>
    <w:rsid w:val="00783E7C"/>
    <w:rsid w:val="007903F4"/>
    <w:rsid w:val="0079194E"/>
    <w:rsid w:val="0079483D"/>
    <w:rsid w:val="00796421"/>
    <w:rsid w:val="007A11DB"/>
    <w:rsid w:val="007A1309"/>
    <w:rsid w:val="007B78C7"/>
    <w:rsid w:val="007C356E"/>
    <w:rsid w:val="007D681E"/>
    <w:rsid w:val="007F5C79"/>
    <w:rsid w:val="008011AA"/>
    <w:rsid w:val="00806F65"/>
    <w:rsid w:val="00816A7C"/>
    <w:rsid w:val="0082582D"/>
    <w:rsid w:val="00836A62"/>
    <w:rsid w:val="008571B7"/>
    <w:rsid w:val="0085721E"/>
    <w:rsid w:val="0085729A"/>
    <w:rsid w:val="008602DF"/>
    <w:rsid w:val="00860D95"/>
    <w:rsid w:val="00865DAD"/>
    <w:rsid w:val="00865F54"/>
    <w:rsid w:val="008712CC"/>
    <w:rsid w:val="00873738"/>
    <w:rsid w:val="00873843"/>
    <w:rsid w:val="0087385C"/>
    <w:rsid w:val="00873E48"/>
    <w:rsid w:val="008908F5"/>
    <w:rsid w:val="00892DD7"/>
    <w:rsid w:val="008A2A52"/>
    <w:rsid w:val="008A4A84"/>
    <w:rsid w:val="008B0CE8"/>
    <w:rsid w:val="008B379D"/>
    <w:rsid w:val="008B4910"/>
    <w:rsid w:val="008D1F65"/>
    <w:rsid w:val="008D7344"/>
    <w:rsid w:val="008E2F8F"/>
    <w:rsid w:val="008F1136"/>
    <w:rsid w:val="008F21D9"/>
    <w:rsid w:val="008F75B8"/>
    <w:rsid w:val="009055ED"/>
    <w:rsid w:val="009111B4"/>
    <w:rsid w:val="00913F29"/>
    <w:rsid w:val="009210FD"/>
    <w:rsid w:val="00957033"/>
    <w:rsid w:val="00965FB9"/>
    <w:rsid w:val="00974548"/>
    <w:rsid w:val="00974AAE"/>
    <w:rsid w:val="009848BC"/>
    <w:rsid w:val="009904AD"/>
    <w:rsid w:val="0099753F"/>
    <w:rsid w:val="009B331F"/>
    <w:rsid w:val="009D6A0C"/>
    <w:rsid w:val="009E3DA1"/>
    <w:rsid w:val="009F5325"/>
    <w:rsid w:val="00A01A99"/>
    <w:rsid w:val="00A02694"/>
    <w:rsid w:val="00A1624C"/>
    <w:rsid w:val="00A30B47"/>
    <w:rsid w:val="00A35DD3"/>
    <w:rsid w:val="00A42264"/>
    <w:rsid w:val="00A445FC"/>
    <w:rsid w:val="00A44DB2"/>
    <w:rsid w:val="00A452F6"/>
    <w:rsid w:val="00A462FA"/>
    <w:rsid w:val="00A54926"/>
    <w:rsid w:val="00A55BBD"/>
    <w:rsid w:val="00A67638"/>
    <w:rsid w:val="00A7123D"/>
    <w:rsid w:val="00A754E1"/>
    <w:rsid w:val="00A800B0"/>
    <w:rsid w:val="00AB70F8"/>
    <w:rsid w:val="00AC543F"/>
    <w:rsid w:val="00AC6CCF"/>
    <w:rsid w:val="00AD3431"/>
    <w:rsid w:val="00AD4601"/>
    <w:rsid w:val="00AE0B8E"/>
    <w:rsid w:val="00AE5120"/>
    <w:rsid w:val="00AF0922"/>
    <w:rsid w:val="00AF2F92"/>
    <w:rsid w:val="00B01C32"/>
    <w:rsid w:val="00B16EDF"/>
    <w:rsid w:val="00B236EA"/>
    <w:rsid w:val="00B277C7"/>
    <w:rsid w:val="00B332FA"/>
    <w:rsid w:val="00B50864"/>
    <w:rsid w:val="00B52FFA"/>
    <w:rsid w:val="00B55F92"/>
    <w:rsid w:val="00B6073B"/>
    <w:rsid w:val="00B66DCC"/>
    <w:rsid w:val="00B8030F"/>
    <w:rsid w:val="00B93CD2"/>
    <w:rsid w:val="00B96C1E"/>
    <w:rsid w:val="00BA2FB3"/>
    <w:rsid w:val="00BA45A6"/>
    <w:rsid w:val="00BB524A"/>
    <w:rsid w:val="00BC29AE"/>
    <w:rsid w:val="00BC567A"/>
    <w:rsid w:val="00BD2114"/>
    <w:rsid w:val="00BD76FF"/>
    <w:rsid w:val="00BE74CD"/>
    <w:rsid w:val="00BE750D"/>
    <w:rsid w:val="00BF1347"/>
    <w:rsid w:val="00BF16AA"/>
    <w:rsid w:val="00BF7DC9"/>
    <w:rsid w:val="00C01E7F"/>
    <w:rsid w:val="00C03FA8"/>
    <w:rsid w:val="00C1445E"/>
    <w:rsid w:val="00C167C4"/>
    <w:rsid w:val="00C20225"/>
    <w:rsid w:val="00C25015"/>
    <w:rsid w:val="00C544CF"/>
    <w:rsid w:val="00C7741F"/>
    <w:rsid w:val="00C911D0"/>
    <w:rsid w:val="00CA3682"/>
    <w:rsid w:val="00CA3D44"/>
    <w:rsid w:val="00CB1BA5"/>
    <w:rsid w:val="00CB4AF4"/>
    <w:rsid w:val="00CB4F67"/>
    <w:rsid w:val="00CC39C5"/>
    <w:rsid w:val="00CC410B"/>
    <w:rsid w:val="00CC4563"/>
    <w:rsid w:val="00CC4674"/>
    <w:rsid w:val="00CD402B"/>
    <w:rsid w:val="00CD5BD9"/>
    <w:rsid w:val="00CE7F93"/>
    <w:rsid w:val="00CF2C98"/>
    <w:rsid w:val="00D02834"/>
    <w:rsid w:val="00D04750"/>
    <w:rsid w:val="00D10B3D"/>
    <w:rsid w:val="00D24DB6"/>
    <w:rsid w:val="00D26344"/>
    <w:rsid w:val="00D31C9F"/>
    <w:rsid w:val="00D43D08"/>
    <w:rsid w:val="00D44442"/>
    <w:rsid w:val="00D45118"/>
    <w:rsid w:val="00D4527C"/>
    <w:rsid w:val="00D50EFC"/>
    <w:rsid w:val="00D54A91"/>
    <w:rsid w:val="00D66C88"/>
    <w:rsid w:val="00D75372"/>
    <w:rsid w:val="00D7796C"/>
    <w:rsid w:val="00D85B15"/>
    <w:rsid w:val="00D96E60"/>
    <w:rsid w:val="00DB33D2"/>
    <w:rsid w:val="00DB653E"/>
    <w:rsid w:val="00DC6D0D"/>
    <w:rsid w:val="00DE1A77"/>
    <w:rsid w:val="00DE2111"/>
    <w:rsid w:val="00DE442C"/>
    <w:rsid w:val="00DF0864"/>
    <w:rsid w:val="00E0490B"/>
    <w:rsid w:val="00E05CA1"/>
    <w:rsid w:val="00E171D3"/>
    <w:rsid w:val="00E2091A"/>
    <w:rsid w:val="00E21AED"/>
    <w:rsid w:val="00E27E96"/>
    <w:rsid w:val="00E40806"/>
    <w:rsid w:val="00E548E9"/>
    <w:rsid w:val="00E56C74"/>
    <w:rsid w:val="00E729F5"/>
    <w:rsid w:val="00E83A2A"/>
    <w:rsid w:val="00E87972"/>
    <w:rsid w:val="00E90C3A"/>
    <w:rsid w:val="00E9673F"/>
    <w:rsid w:val="00EA1221"/>
    <w:rsid w:val="00EA6983"/>
    <w:rsid w:val="00EB16D8"/>
    <w:rsid w:val="00EB5E59"/>
    <w:rsid w:val="00EB65A5"/>
    <w:rsid w:val="00ED2A50"/>
    <w:rsid w:val="00ED6A23"/>
    <w:rsid w:val="00EF39A0"/>
    <w:rsid w:val="00EF58E7"/>
    <w:rsid w:val="00F06C9E"/>
    <w:rsid w:val="00F12E5A"/>
    <w:rsid w:val="00F14361"/>
    <w:rsid w:val="00F2206E"/>
    <w:rsid w:val="00F25D84"/>
    <w:rsid w:val="00F34099"/>
    <w:rsid w:val="00F4015F"/>
    <w:rsid w:val="00F401BB"/>
    <w:rsid w:val="00F415F0"/>
    <w:rsid w:val="00F42B54"/>
    <w:rsid w:val="00F61887"/>
    <w:rsid w:val="00F76933"/>
    <w:rsid w:val="00F858BF"/>
    <w:rsid w:val="00F9431A"/>
    <w:rsid w:val="00FA1CF6"/>
    <w:rsid w:val="00FA258F"/>
    <w:rsid w:val="00FA2CE0"/>
    <w:rsid w:val="00FA38A4"/>
    <w:rsid w:val="00FB6602"/>
    <w:rsid w:val="00FD10B1"/>
    <w:rsid w:val="00FD36B0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CA1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color w:val="5D2E29"/>
      <w:sz w:val="36"/>
    </w:rPr>
  </w:style>
  <w:style w:type="paragraph" w:styleId="Heading2">
    <w:name w:val="heading 2"/>
    <w:basedOn w:val="Normal"/>
    <w:next w:val="Normal"/>
    <w:link w:val="Heading2Char"/>
    <w:qFormat/>
    <w:rsid w:val="00FA1CF6"/>
    <w:pPr>
      <w:keepNext/>
      <w:outlineLvl w:val="1"/>
    </w:pPr>
    <w:rPr>
      <w:rFonts w:ascii="Times New Roman" w:hAnsi="Times New Roman"/>
      <w:b/>
      <w:color w:val="FFFFFF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b/>
      <w:color w:val="5D2E29"/>
      <w:sz w:val="44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b/>
      <w:color w:val="411D0E"/>
      <w:sz w:val="40"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b/>
      <w:color w:val="411D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color w:val="411D0E"/>
      <w:sz w:val="36"/>
    </w:rPr>
  </w:style>
  <w:style w:type="paragraph" w:styleId="BodyText2">
    <w:name w:val="Body Text 2"/>
    <w:basedOn w:val="Normal"/>
    <w:link w:val="BodyText2Char"/>
    <w:pPr>
      <w:spacing w:line="360" w:lineRule="auto"/>
    </w:pPr>
    <w:rPr>
      <w:b/>
      <w:i/>
      <w:color w:val="411D0E"/>
    </w:rPr>
  </w:style>
  <w:style w:type="paragraph" w:styleId="BodyText3">
    <w:name w:val="Body Text 3"/>
    <w:basedOn w:val="Normal"/>
    <w:link w:val="BodyText3Char"/>
    <w:pPr>
      <w:spacing w:line="360" w:lineRule="auto"/>
    </w:pPr>
    <w:rPr>
      <w:color w:val="5D2E29"/>
      <w:sz w:val="22"/>
    </w:rPr>
  </w:style>
  <w:style w:type="paragraph" w:customStyle="1" w:styleId="HEADLINEHERE01">
    <w:name w:val="HEADLINE HERE 01"/>
    <w:basedOn w:val="Heading5"/>
    <w:link w:val="HEADLINEHERE01Char"/>
    <w:qFormat/>
    <w:rsid w:val="00FA1CF6"/>
    <w:pPr>
      <w:spacing w:line="288" w:lineRule="auto"/>
    </w:pPr>
    <w:rPr>
      <w:rFonts w:ascii="Times New Roman" w:hAnsi="Times New Roman"/>
      <w:color w:val="5D2E29"/>
      <w:sz w:val="50"/>
    </w:rPr>
  </w:style>
  <w:style w:type="paragraph" w:customStyle="1" w:styleId="SUBHEAD01">
    <w:name w:val="SUBHEAD 01"/>
    <w:basedOn w:val="BodyText"/>
    <w:link w:val="SUBHEAD01Char"/>
    <w:qFormat/>
    <w:rsid w:val="00FA1CF6"/>
    <w:pPr>
      <w:spacing w:line="288" w:lineRule="auto"/>
    </w:pPr>
    <w:rPr>
      <w:rFonts w:ascii="Times New Roman" w:hAnsi="Times New Roman"/>
      <w:color w:val="5D2E29"/>
      <w:sz w:val="34"/>
    </w:rPr>
  </w:style>
  <w:style w:type="character" w:customStyle="1" w:styleId="Heading5Char">
    <w:name w:val="Heading 5 Char"/>
    <w:basedOn w:val="DefaultParagraphFont"/>
    <w:link w:val="Heading5"/>
    <w:rsid w:val="00A1624C"/>
    <w:rPr>
      <w:b/>
      <w:color w:val="411D0E"/>
      <w:sz w:val="40"/>
    </w:rPr>
  </w:style>
  <w:style w:type="character" w:customStyle="1" w:styleId="HEADLINEHERE01Char">
    <w:name w:val="HEADLINE HERE 01 Char"/>
    <w:basedOn w:val="Heading5Char"/>
    <w:link w:val="HEADLINEHERE01"/>
    <w:rsid w:val="00FA1CF6"/>
    <w:rPr>
      <w:rFonts w:ascii="Times New Roman" w:hAnsi="Times New Roman"/>
      <w:b/>
      <w:color w:val="5D2E29"/>
      <w:sz w:val="50"/>
    </w:rPr>
  </w:style>
  <w:style w:type="paragraph" w:customStyle="1" w:styleId="MONTHYEAR">
    <w:name w:val="MONTH YEAR"/>
    <w:basedOn w:val="Heading2"/>
    <w:link w:val="MONTHYEARChar"/>
    <w:qFormat/>
    <w:rsid w:val="00FA1CF6"/>
    <w:rPr>
      <w:b w:val="0"/>
      <w:color w:val="5D2E29"/>
      <w:sz w:val="20"/>
    </w:rPr>
  </w:style>
  <w:style w:type="character" w:customStyle="1" w:styleId="BodyTextChar">
    <w:name w:val="Body Text Char"/>
    <w:basedOn w:val="DefaultParagraphFont"/>
    <w:link w:val="BodyText"/>
    <w:rsid w:val="00A1624C"/>
    <w:rPr>
      <w:color w:val="411D0E"/>
      <w:sz w:val="36"/>
    </w:rPr>
  </w:style>
  <w:style w:type="character" w:customStyle="1" w:styleId="SUBHEAD01Char">
    <w:name w:val="SUBHEAD 01 Char"/>
    <w:basedOn w:val="BodyTextChar"/>
    <w:link w:val="SUBHEAD01"/>
    <w:rsid w:val="00FA1CF6"/>
    <w:rPr>
      <w:rFonts w:ascii="Times New Roman" w:hAnsi="Times New Roman"/>
      <w:color w:val="5D2E29"/>
      <w:sz w:val="34"/>
    </w:rPr>
  </w:style>
  <w:style w:type="paragraph" w:customStyle="1" w:styleId="VolIssue">
    <w:name w:val="Vol / Issue"/>
    <w:basedOn w:val="Heading2"/>
    <w:link w:val="VolIssueChar"/>
    <w:qFormat/>
    <w:rsid w:val="00FA1CF6"/>
    <w:rPr>
      <w:b w:val="0"/>
      <w:color w:val="5D2E29"/>
      <w:sz w:val="20"/>
    </w:rPr>
  </w:style>
  <w:style w:type="character" w:customStyle="1" w:styleId="Heading2Char">
    <w:name w:val="Heading 2 Char"/>
    <w:basedOn w:val="DefaultParagraphFont"/>
    <w:link w:val="Heading2"/>
    <w:rsid w:val="00FA1CF6"/>
    <w:rPr>
      <w:rFonts w:ascii="Times New Roman" w:hAnsi="Times New Roman"/>
      <w:b/>
      <w:color w:val="FFFFFF"/>
      <w:sz w:val="24"/>
    </w:rPr>
  </w:style>
  <w:style w:type="character" w:customStyle="1" w:styleId="MONTHYEARChar">
    <w:name w:val="MONTH YEAR Char"/>
    <w:basedOn w:val="Heading2Char"/>
    <w:link w:val="MONTHYEAR"/>
    <w:rsid w:val="00FA1CF6"/>
    <w:rPr>
      <w:rFonts w:ascii="Times New Roman" w:hAnsi="Times New Roman"/>
      <w:b/>
      <w:color w:val="5D2E29"/>
      <w:sz w:val="24"/>
    </w:rPr>
  </w:style>
  <w:style w:type="paragraph" w:customStyle="1" w:styleId="BulletPoints">
    <w:name w:val="Bullet Points"/>
    <w:basedOn w:val="Normal"/>
    <w:link w:val="BulletPointsChar"/>
    <w:qFormat/>
    <w:rsid w:val="00FA1CF6"/>
    <w:pPr>
      <w:numPr>
        <w:numId w:val="1"/>
      </w:numPr>
    </w:pPr>
    <w:rPr>
      <w:rFonts w:ascii="Times New Roman" w:hAnsi="Times New Roman"/>
      <w:color w:val="411D0E"/>
      <w:sz w:val="20"/>
    </w:rPr>
  </w:style>
  <w:style w:type="character" w:customStyle="1" w:styleId="VolIssueChar">
    <w:name w:val="Vol / Issue Char"/>
    <w:basedOn w:val="Heading2Char"/>
    <w:link w:val="VolIssue"/>
    <w:rsid w:val="00FA1CF6"/>
    <w:rPr>
      <w:rFonts w:ascii="Times New Roman" w:hAnsi="Times New Roman"/>
      <w:b/>
      <w:color w:val="5D2E29"/>
      <w:sz w:val="24"/>
    </w:rPr>
  </w:style>
  <w:style w:type="paragraph" w:customStyle="1" w:styleId="shortparagraphs">
    <w:name w:val="short paragraphs"/>
    <w:basedOn w:val="Normal"/>
    <w:link w:val="shortparagraphsChar"/>
    <w:qFormat/>
    <w:rsid w:val="00FA1CF6"/>
    <w:pPr>
      <w:spacing w:after="120"/>
    </w:pPr>
    <w:rPr>
      <w:rFonts w:ascii="Times New Roman" w:hAnsi="Times New Roman"/>
      <w:color w:val="411D0E"/>
      <w:sz w:val="20"/>
    </w:rPr>
  </w:style>
  <w:style w:type="character" w:customStyle="1" w:styleId="BulletPointsChar">
    <w:name w:val="Bullet Points Char"/>
    <w:basedOn w:val="DefaultParagraphFont"/>
    <w:link w:val="BulletPoints"/>
    <w:rsid w:val="00FA1CF6"/>
    <w:rPr>
      <w:rFonts w:ascii="Times New Roman" w:hAnsi="Times New Roman"/>
      <w:color w:val="411D0E"/>
    </w:rPr>
  </w:style>
  <w:style w:type="paragraph" w:customStyle="1" w:styleId="BodyText01">
    <w:name w:val="Body Text 01"/>
    <w:basedOn w:val="Normal"/>
    <w:link w:val="BodyText01Char"/>
    <w:qFormat/>
    <w:rsid w:val="008E2F8F"/>
    <w:pPr>
      <w:spacing w:after="240" w:line="360" w:lineRule="auto"/>
    </w:pPr>
    <w:rPr>
      <w:rFonts w:ascii="Times New Roman" w:hAnsi="Times New Roman"/>
      <w:color w:val="411D0E"/>
      <w:sz w:val="20"/>
    </w:rPr>
  </w:style>
  <w:style w:type="character" w:customStyle="1" w:styleId="shortparagraphsChar">
    <w:name w:val="short paragraphs Char"/>
    <w:basedOn w:val="DefaultParagraphFont"/>
    <w:link w:val="shortparagraphs"/>
    <w:rsid w:val="00FA1CF6"/>
    <w:rPr>
      <w:rFonts w:ascii="Times New Roman" w:hAnsi="Times New Roman"/>
      <w:color w:val="411D0E"/>
    </w:rPr>
  </w:style>
  <w:style w:type="paragraph" w:customStyle="1" w:styleId="quotehere01">
    <w:name w:val="quote here 01"/>
    <w:basedOn w:val="BodyText2"/>
    <w:link w:val="quotehere01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1Char">
    <w:name w:val="Body Text 01 Char"/>
    <w:basedOn w:val="DefaultParagraphFont"/>
    <w:link w:val="BodyText01"/>
    <w:rsid w:val="008E2F8F"/>
    <w:rPr>
      <w:rFonts w:ascii="Times New Roman" w:hAnsi="Times New Roman"/>
      <w:color w:val="411D0E"/>
    </w:rPr>
  </w:style>
  <w:style w:type="paragraph" w:customStyle="1" w:styleId="HEADLINE01">
    <w:name w:val="HEADLINE 01"/>
    <w:basedOn w:val="Heading1"/>
    <w:link w:val="HEADLINE01Char"/>
    <w:qFormat/>
    <w:rsid w:val="00FA1CF6"/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rsid w:val="00A1624C"/>
    <w:rPr>
      <w:b/>
      <w:i/>
      <w:color w:val="411D0E"/>
      <w:sz w:val="24"/>
    </w:rPr>
  </w:style>
  <w:style w:type="character" w:customStyle="1" w:styleId="quotehere01Char">
    <w:name w:val="quote here 01 Char"/>
    <w:basedOn w:val="BodyText2Char"/>
    <w:link w:val="quotehere01"/>
    <w:rsid w:val="00A1624C"/>
    <w:rPr>
      <w:b/>
      <w:i/>
      <w:color w:val="411D0E"/>
      <w:sz w:val="24"/>
    </w:rPr>
  </w:style>
  <w:style w:type="paragraph" w:customStyle="1" w:styleId="SUBHEAD02">
    <w:name w:val="SUBHEAD 02"/>
    <w:basedOn w:val="Normal"/>
    <w:link w:val="SUBHEAD02Char"/>
    <w:qFormat/>
    <w:rsid w:val="00FA1CF6"/>
    <w:pPr>
      <w:jc w:val="center"/>
    </w:pPr>
    <w:rPr>
      <w:rFonts w:ascii="Times New Roman" w:hAnsi="Times New Roman"/>
      <w:color w:val="5D2E29"/>
      <w:sz w:val="28"/>
    </w:rPr>
  </w:style>
  <w:style w:type="character" w:customStyle="1" w:styleId="Heading1Char">
    <w:name w:val="Heading 1 Char"/>
    <w:basedOn w:val="DefaultParagraphFont"/>
    <w:link w:val="Heading1"/>
    <w:rsid w:val="00A1624C"/>
    <w:rPr>
      <w:b/>
      <w:color w:val="5D2E29"/>
      <w:sz w:val="36"/>
    </w:rPr>
  </w:style>
  <w:style w:type="character" w:customStyle="1" w:styleId="HEADLINE01Char">
    <w:name w:val="HEADLINE 01 Char"/>
    <w:basedOn w:val="Heading1Char"/>
    <w:link w:val="HEADLINE01"/>
    <w:rsid w:val="00A1624C"/>
    <w:rPr>
      <w:b/>
      <w:color w:val="5D2E29"/>
      <w:sz w:val="36"/>
    </w:rPr>
  </w:style>
  <w:style w:type="paragraph" w:customStyle="1" w:styleId="captionhere01">
    <w:name w:val="caption here 01"/>
    <w:basedOn w:val="Normal"/>
    <w:link w:val="captionhere01Char"/>
    <w:qFormat/>
    <w:rsid w:val="00FA1CF6"/>
    <w:rPr>
      <w:rFonts w:ascii="Times New Roman" w:hAnsi="Times New Roman"/>
      <w:i/>
      <w:color w:val="5D2E29"/>
      <w:sz w:val="20"/>
    </w:rPr>
  </w:style>
  <w:style w:type="character" w:customStyle="1" w:styleId="SUBHEAD02Char">
    <w:name w:val="SUBHEAD 02 Char"/>
    <w:basedOn w:val="DefaultParagraphFont"/>
    <w:link w:val="SUBHEAD02"/>
    <w:rsid w:val="00FA1CF6"/>
    <w:rPr>
      <w:rFonts w:ascii="Times New Roman" w:hAnsi="Times New Roman"/>
      <w:color w:val="5D2E29"/>
      <w:sz w:val="28"/>
    </w:rPr>
  </w:style>
  <w:style w:type="paragraph" w:customStyle="1" w:styleId="quotehere02">
    <w:name w:val="quote here 02"/>
    <w:basedOn w:val="BodyText2"/>
    <w:link w:val="quotehere02Char"/>
    <w:qFormat/>
    <w:rsid w:val="00FA1CF6"/>
    <w:rPr>
      <w:rFonts w:ascii="Times New Roman" w:hAnsi="Times New Roman"/>
    </w:rPr>
  </w:style>
  <w:style w:type="character" w:customStyle="1" w:styleId="captionhere01Char">
    <w:name w:val="caption here 01 Char"/>
    <w:basedOn w:val="DefaultParagraphFont"/>
    <w:link w:val="captionhere01"/>
    <w:rsid w:val="00FA1CF6"/>
    <w:rPr>
      <w:rFonts w:ascii="Times New Roman" w:hAnsi="Times New Roman"/>
      <w:i/>
      <w:color w:val="5D2E29"/>
    </w:rPr>
  </w:style>
  <w:style w:type="paragraph" w:customStyle="1" w:styleId="HEADLINE02">
    <w:name w:val="HEADLINE 02"/>
    <w:basedOn w:val="Normal"/>
    <w:link w:val="HEADLINE02Char"/>
    <w:qFormat/>
    <w:rsid w:val="00FA1CF6"/>
    <w:pPr>
      <w:spacing w:line="32" w:lineRule="atLeast"/>
      <w:jc w:val="center"/>
    </w:pPr>
    <w:rPr>
      <w:rFonts w:ascii="Times New Roman" w:hAnsi="Times New Roman"/>
      <w:b/>
      <w:color w:val="5D2E29"/>
      <w:sz w:val="36"/>
    </w:rPr>
  </w:style>
  <w:style w:type="character" w:customStyle="1" w:styleId="quotehere02Char">
    <w:name w:val="quote here 02 Char"/>
    <w:basedOn w:val="BodyText2Char"/>
    <w:link w:val="quotehere02"/>
    <w:rsid w:val="00FA1CF6"/>
    <w:rPr>
      <w:rFonts w:ascii="Times New Roman" w:hAnsi="Times New Roman"/>
      <w:b/>
      <w:i/>
      <w:color w:val="411D0E"/>
      <w:sz w:val="24"/>
    </w:rPr>
  </w:style>
  <w:style w:type="paragraph" w:customStyle="1" w:styleId="BodyText02">
    <w:name w:val="Body Text 02"/>
    <w:basedOn w:val="BodyText2"/>
    <w:link w:val="BodyText02Char"/>
    <w:qFormat/>
    <w:rsid w:val="008E2F8F"/>
    <w:pPr>
      <w:spacing w:after="120" w:line="408" w:lineRule="auto"/>
    </w:pPr>
    <w:rPr>
      <w:rFonts w:ascii="Times New Roman" w:hAnsi="Times New Roman"/>
      <w:b w:val="0"/>
      <w:i w:val="0"/>
      <w:sz w:val="20"/>
    </w:rPr>
  </w:style>
  <w:style w:type="character" w:customStyle="1" w:styleId="HEADLINE02Char">
    <w:name w:val="HEADLINE 02 Char"/>
    <w:basedOn w:val="DefaultParagraphFont"/>
    <w:link w:val="HEADLINE02"/>
    <w:rsid w:val="00FA1CF6"/>
    <w:rPr>
      <w:rFonts w:ascii="Times New Roman" w:hAnsi="Times New Roman"/>
      <w:b/>
      <w:color w:val="5D2E29"/>
      <w:sz w:val="36"/>
    </w:rPr>
  </w:style>
  <w:style w:type="paragraph" w:customStyle="1" w:styleId="quotehere03">
    <w:name w:val="quote here 03"/>
    <w:basedOn w:val="BodyText2"/>
    <w:link w:val="quotehere03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2Char">
    <w:name w:val="Body Text 02 Char"/>
    <w:basedOn w:val="BodyText2Char"/>
    <w:link w:val="BodyText02"/>
    <w:rsid w:val="008E2F8F"/>
    <w:rPr>
      <w:rFonts w:ascii="Times New Roman" w:hAnsi="Times New Roman"/>
      <w:b/>
      <w:i/>
      <w:color w:val="411D0E"/>
      <w:sz w:val="24"/>
    </w:rPr>
  </w:style>
  <w:style w:type="paragraph" w:customStyle="1" w:styleId="HEADLINEHERE02">
    <w:name w:val="HEADLINE HERE 02"/>
    <w:basedOn w:val="Heading3"/>
    <w:link w:val="HEADLINEHERE02Char"/>
    <w:qFormat/>
    <w:rsid w:val="00FA1CF6"/>
    <w:rPr>
      <w:rFonts w:ascii="Times New Roman" w:hAnsi="Times New Roman"/>
    </w:rPr>
  </w:style>
  <w:style w:type="character" w:customStyle="1" w:styleId="quotehere03Char">
    <w:name w:val="quote here 03 Char"/>
    <w:basedOn w:val="BodyText2Char"/>
    <w:link w:val="quotehere03"/>
    <w:rsid w:val="00FA1CF6"/>
    <w:rPr>
      <w:rFonts w:ascii="Times New Roman" w:hAnsi="Times New Roman"/>
      <w:b/>
      <w:i/>
      <w:color w:val="411D0E"/>
      <w:sz w:val="24"/>
    </w:rPr>
  </w:style>
  <w:style w:type="paragraph" w:customStyle="1" w:styleId="BodyText03">
    <w:name w:val="Body Text 03"/>
    <w:basedOn w:val="BodyText3"/>
    <w:link w:val="BodyText03Char"/>
    <w:qFormat/>
    <w:rsid w:val="00FA1CF6"/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rsid w:val="003943FB"/>
    <w:rPr>
      <w:b/>
      <w:color w:val="5D2E29"/>
      <w:sz w:val="44"/>
    </w:rPr>
  </w:style>
  <w:style w:type="character" w:customStyle="1" w:styleId="HEADLINEHERE02Char">
    <w:name w:val="HEADLINE HERE 02 Char"/>
    <w:basedOn w:val="Heading3Char"/>
    <w:link w:val="HEADLINEHERE02"/>
    <w:rsid w:val="003943FB"/>
    <w:rPr>
      <w:b/>
      <w:color w:val="5D2E29"/>
      <w:sz w:val="44"/>
    </w:rPr>
  </w:style>
  <w:style w:type="paragraph" w:customStyle="1" w:styleId="quotehere04">
    <w:name w:val="quote here 04"/>
    <w:basedOn w:val="Normal"/>
    <w:link w:val="quotehere04Char"/>
    <w:qFormat/>
    <w:rsid w:val="00FA1CF6"/>
    <w:pPr>
      <w:spacing w:line="288" w:lineRule="auto"/>
      <w:jc w:val="center"/>
    </w:pPr>
    <w:rPr>
      <w:rFonts w:ascii="Times New Roman" w:hAnsi="Times New Roman"/>
      <w:b/>
      <w:i/>
      <w:color w:val="5D2E29"/>
      <w:sz w:val="26"/>
    </w:rPr>
  </w:style>
  <w:style w:type="character" w:customStyle="1" w:styleId="BodyText3Char">
    <w:name w:val="Body Text 3 Char"/>
    <w:basedOn w:val="DefaultParagraphFont"/>
    <w:link w:val="BodyText3"/>
    <w:rsid w:val="003943FB"/>
    <w:rPr>
      <w:color w:val="5D2E29"/>
      <w:sz w:val="22"/>
    </w:rPr>
  </w:style>
  <w:style w:type="character" w:customStyle="1" w:styleId="BodyText03Char">
    <w:name w:val="Body Text 03 Char"/>
    <w:basedOn w:val="BodyText3Char"/>
    <w:link w:val="BodyText03"/>
    <w:rsid w:val="003943FB"/>
    <w:rPr>
      <w:color w:val="5D2E29"/>
      <w:sz w:val="22"/>
    </w:rPr>
  </w:style>
  <w:style w:type="paragraph" w:customStyle="1" w:styleId="Address01">
    <w:name w:val="Address 01"/>
    <w:basedOn w:val="Normal"/>
    <w:link w:val="Address01Char"/>
    <w:qFormat/>
    <w:rsid w:val="00FA1CF6"/>
    <w:pPr>
      <w:spacing w:line="288" w:lineRule="auto"/>
    </w:pPr>
    <w:rPr>
      <w:rFonts w:ascii="Times New Roman" w:hAnsi="Times New Roman"/>
      <w:color w:val="5D2E29"/>
      <w:sz w:val="18"/>
    </w:rPr>
  </w:style>
  <w:style w:type="character" w:customStyle="1" w:styleId="quotehere04Char">
    <w:name w:val="quote here 04 Char"/>
    <w:basedOn w:val="DefaultParagraphFont"/>
    <w:link w:val="quotehere04"/>
    <w:rsid w:val="00FA1CF6"/>
    <w:rPr>
      <w:rFonts w:ascii="Times New Roman" w:hAnsi="Times New Roman"/>
      <w:b/>
      <w:i/>
      <w:color w:val="5D2E29"/>
      <w:sz w:val="26"/>
    </w:rPr>
  </w:style>
  <w:style w:type="paragraph" w:customStyle="1" w:styleId="ShippingAddress">
    <w:name w:val="Shipping Address"/>
    <w:basedOn w:val="BodyText3"/>
    <w:link w:val="ShippingAddressChar"/>
    <w:qFormat/>
    <w:rsid w:val="00FA1CF6"/>
    <w:pPr>
      <w:spacing w:line="240" w:lineRule="auto"/>
      <w:jc w:val="center"/>
    </w:pPr>
    <w:rPr>
      <w:rFonts w:ascii="Times New Roman" w:hAnsi="Times New Roman"/>
      <w:sz w:val="24"/>
    </w:rPr>
  </w:style>
  <w:style w:type="character" w:customStyle="1" w:styleId="Address01Char">
    <w:name w:val="Address 01 Char"/>
    <w:basedOn w:val="DefaultParagraphFont"/>
    <w:link w:val="Address01"/>
    <w:rsid w:val="00FA1CF6"/>
    <w:rPr>
      <w:rFonts w:ascii="Times New Roman" w:hAnsi="Times New Roman"/>
      <w:color w:val="5D2E29"/>
      <w:sz w:val="18"/>
    </w:rPr>
  </w:style>
  <w:style w:type="paragraph" w:customStyle="1" w:styleId="TextLogo">
    <w:name w:val="Text / Logo"/>
    <w:basedOn w:val="Heading7"/>
    <w:link w:val="TextLogoChar"/>
    <w:qFormat/>
    <w:rsid w:val="00FA1CF6"/>
    <w:pPr>
      <w:jc w:val="center"/>
    </w:pPr>
    <w:rPr>
      <w:rFonts w:ascii="Times New Roman" w:hAnsi="Times New Roman"/>
      <w:color w:val="5D2E29"/>
      <w:sz w:val="26"/>
    </w:rPr>
  </w:style>
  <w:style w:type="character" w:customStyle="1" w:styleId="ShippingAddressChar">
    <w:name w:val="Shipping Address Char"/>
    <w:basedOn w:val="BodyText3Char"/>
    <w:link w:val="ShippingAddress"/>
    <w:rsid w:val="00FA1CF6"/>
    <w:rPr>
      <w:rFonts w:ascii="Times New Roman" w:hAnsi="Times New Roman"/>
      <w:color w:val="5D2E29"/>
      <w:sz w:val="24"/>
    </w:rPr>
  </w:style>
  <w:style w:type="paragraph" w:customStyle="1" w:styleId="website">
    <w:name w:val="website"/>
    <w:basedOn w:val="Heading7"/>
    <w:link w:val="websiteChar"/>
    <w:qFormat/>
    <w:rsid w:val="003943FB"/>
    <w:pPr>
      <w:spacing w:before="120"/>
      <w:jc w:val="center"/>
    </w:pPr>
    <w:rPr>
      <w:color w:val="5D2E29"/>
      <w:sz w:val="20"/>
    </w:rPr>
  </w:style>
  <w:style w:type="character" w:customStyle="1" w:styleId="Heading7Char">
    <w:name w:val="Heading 7 Char"/>
    <w:basedOn w:val="DefaultParagraphFont"/>
    <w:link w:val="Heading7"/>
    <w:rsid w:val="003943FB"/>
    <w:rPr>
      <w:b/>
      <w:color w:val="411D0E"/>
      <w:sz w:val="24"/>
    </w:rPr>
  </w:style>
  <w:style w:type="character" w:customStyle="1" w:styleId="TextLogoChar">
    <w:name w:val="Text / Logo Char"/>
    <w:basedOn w:val="Heading7Char"/>
    <w:link w:val="TextLogo"/>
    <w:rsid w:val="00FA1CF6"/>
    <w:rPr>
      <w:rFonts w:ascii="Times New Roman" w:hAnsi="Times New Roman"/>
      <w:b/>
      <w:color w:val="5D2E29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1E"/>
    <w:rPr>
      <w:rFonts w:ascii="Tahoma" w:hAnsi="Tahoma" w:cs="Tahoma"/>
      <w:sz w:val="16"/>
      <w:szCs w:val="16"/>
    </w:rPr>
  </w:style>
  <w:style w:type="character" w:customStyle="1" w:styleId="websiteChar">
    <w:name w:val="website Char"/>
    <w:basedOn w:val="Heading7Char"/>
    <w:link w:val="website"/>
    <w:rsid w:val="003943FB"/>
    <w:rPr>
      <w:b/>
      <w:color w:val="5D2E29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1E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44F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4F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67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CA1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color w:val="5D2E29"/>
      <w:sz w:val="36"/>
    </w:rPr>
  </w:style>
  <w:style w:type="paragraph" w:styleId="Heading2">
    <w:name w:val="heading 2"/>
    <w:basedOn w:val="Normal"/>
    <w:next w:val="Normal"/>
    <w:link w:val="Heading2Char"/>
    <w:qFormat/>
    <w:rsid w:val="00FA1CF6"/>
    <w:pPr>
      <w:keepNext/>
      <w:outlineLvl w:val="1"/>
    </w:pPr>
    <w:rPr>
      <w:rFonts w:ascii="Times New Roman" w:hAnsi="Times New Roman"/>
      <w:b/>
      <w:color w:val="FFFFFF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b/>
      <w:color w:val="5D2E29"/>
      <w:sz w:val="44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b/>
      <w:color w:val="411D0E"/>
      <w:sz w:val="40"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b/>
      <w:color w:val="411D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color w:val="411D0E"/>
      <w:sz w:val="36"/>
    </w:rPr>
  </w:style>
  <w:style w:type="paragraph" w:styleId="BodyText2">
    <w:name w:val="Body Text 2"/>
    <w:basedOn w:val="Normal"/>
    <w:link w:val="BodyText2Char"/>
    <w:pPr>
      <w:spacing w:line="360" w:lineRule="auto"/>
    </w:pPr>
    <w:rPr>
      <w:b/>
      <w:i/>
      <w:color w:val="411D0E"/>
    </w:rPr>
  </w:style>
  <w:style w:type="paragraph" w:styleId="BodyText3">
    <w:name w:val="Body Text 3"/>
    <w:basedOn w:val="Normal"/>
    <w:link w:val="BodyText3Char"/>
    <w:pPr>
      <w:spacing w:line="360" w:lineRule="auto"/>
    </w:pPr>
    <w:rPr>
      <w:color w:val="5D2E29"/>
      <w:sz w:val="22"/>
    </w:rPr>
  </w:style>
  <w:style w:type="paragraph" w:customStyle="1" w:styleId="HEADLINEHERE01">
    <w:name w:val="HEADLINE HERE 01"/>
    <w:basedOn w:val="Heading5"/>
    <w:link w:val="HEADLINEHERE01Char"/>
    <w:qFormat/>
    <w:rsid w:val="00FA1CF6"/>
    <w:pPr>
      <w:spacing w:line="288" w:lineRule="auto"/>
    </w:pPr>
    <w:rPr>
      <w:rFonts w:ascii="Times New Roman" w:hAnsi="Times New Roman"/>
      <w:color w:val="5D2E29"/>
      <w:sz w:val="50"/>
    </w:rPr>
  </w:style>
  <w:style w:type="paragraph" w:customStyle="1" w:styleId="SUBHEAD01">
    <w:name w:val="SUBHEAD 01"/>
    <w:basedOn w:val="BodyText"/>
    <w:link w:val="SUBHEAD01Char"/>
    <w:qFormat/>
    <w:rsid w:val="00FA1CF6"/>
    <w:pPr>
      <w:spacing w:line="288" w:lineRule="auto"/>
    </w:pPr>
    <w:rPr>
      <w:rFonts w:ascii="Times New Roman" w:hAnsi="Times New Roman"/>
      <w:color w:val="5D2E29"/>
      <w:sz w:val="34"/>
    </w:rPr>
  </w:style>
  <w:style w:type="character" w:customStyle="1" w:styleId="Heading5Char">
    <w:name w:val="Heading 5 Char"/>
    <w:basedOn w:val="DefaultParagraphFont"/>
    <w:link w:val="Heading5"/>
    <w:rsid w:val="00A1624C"/>
    <w:rPr>
      <w:b/>
      <w:color w:val="411D0E"/>
      <w:sz w:val="40"/>
    </w:rPr>
  </w:style>
  <w:style w:type="character" w:customStyle="1" w:styleId="HEADLINEHERE01Char">
    <w:name w:val="HEADLINE HERE 01 Char"/>
    <w:basedOn w:val="Heading5Char"/>
    <w:link w:val="HEADLINEHERE01"/>
    <w:rsid w:val="00FA1CF6"/>
    <w:rPr>
      <w:rFonts w:ascii="Times New Roman" w:hAnsi="Times New Roman"/>
      <w:b/>
      <w:color w:val="5D2E29"/>
      <w:sz w:val="50"/>
    </w:rPr>
  </w:style>
  <w:style w:type="paragraph" w:customStyle="1" w:styleId="MONTHYEAR">
    <w:name w:val="MONTH YEAR"/>
    <w:basedOn w:val="Heading2"/>
    <w:link w:val="MONTHYEARChar"/>
    <w:qFormat/>
    <w:rsid w:val="00FA1CF6"/>
    <w:rPr>
      <w:b w:val="0"/>
      <w:color w:val="5D2E29"/>
      <w:sz w:val="20"/>
    </w:rPr>
  </w:style>
  <w:style w:type="character" w:customStyle="1" w:styleId="BodyTextChar">
    <w:name w:val="Body Text Char"/>
    <w:basedOn w:val="DefaultParagraphFont"/>
    <w:link w:val="BodyText"/>
    <w:rsid w:val="00A1624C"/>
    <w:rPr>
      <w:color w:val="411D0E"/>
      <w:sz w:val="36"/>
    </w:rPr>
  </w:style>
  <w:style w:type="character" w:customStyle="1" w:styleId="SUBHEAD01Char">
    <w:name w:val="SUBHEAD 01 Char"/>
    <w:basedOn w:val="BodyTextChar"/>
    <w:link w:val="SUBHEAD01"/>
    <w:rsid w:val="00FA1CF6"/>
    <w:rPr>
      <w:rFonts w:ascii="Times New Roman" w:hAnsi="Times New Roman"/>
      <w:color w:val="5D2E29"/>
      <w:sz w:val="34"/>
    </w:rPr>
  </w:style>
  <w:style w:type="paragraph" w:customStyle="1" w:styleId="VolIssue">
    <w:name w:val="Vol / Issue"/>
    <w:basedOn w:val="Heading2"/>
    <w:link w:val="VolIssueChar"/>
    <w:qFormat/>
    <w:rsid w:val="00FA1CF6"/>
    <w:rPr>
      <w:b w:val="0"/>
      <w:color w:val="5D2E29"/>
      <w:sz w:val="20"/>
    </w:rPr>
  </w:style>
  <w:style w:type="character" w:customStyle="1" w:styleId="Heading2Char">
    <w:name w:val="Heading 2 Char"/>
    <w:basedOn w:val="DefaultParagraphFont"/>
    <w:link w:val="Heading2"/>
    <w:rsid w:val="00FA1CF6"/>
    <w:rPr>
      <w:rFonts w:ascii="Times New Roman" w:hAnsi="Times New Roman"/>
      <w:b/>
      <w:color w:val="FFFFFF"/>
      <w:sz w:val="24"/>
    </w:rPr>
  </w:style>
  <w:style w:type="character" w:customStyle="1" w:styleId="MONTHYEARChar">
    <w:name w:val="MONTH YEAR Char"/>
    <w:basedOn w:val="Heading2Char"/>
    <w:link w:val="MONTHYEAR"/>
    <w:rsid w:val="00FA1CF6"/>
    <w:rPr>
      <w:rFonts w:ascii="Times New Roman" w:hAnsi="Times New Roman"/>
      <w:b/>
      <w:color w:val="5D2E29"/>
      <w:sz w:val="24"/>
    </w:rPr>
  </w:style>
  <w:style w:type="paragraph" w:customStyle="1" w:styleId="BulletPoints">
    <w:name w:val="Bullet Points"/>
    <w:basedOn w:val="Normal"/>
    <w:link w:val="BulletPointsChar"/>
    <w:qFormat/>
    <w:rsid w:val="00FA1CF6"/>
    <w:pPr>
      <w:numPr>
        <w:numId w:val="1"/>
      </w:numPr>
    </w:pPr>
    <w:rPr>
      <w:rFonts w:ascii="Times New Roman" w:hAnsi="Times New Roman"/>
      <w:color w:val="411D0E"/>
      <w:sz w:val="20"/>
    </w:rPr>
  </w:style>
  <w:style w:type="character" w:customStyle="1" w:styleId="VolIssueChar">
    <w:name w:val="Vol / Issue Char"/>
    <w:basedOn w:val="Heading2Char"/>
    <w:link w:val="VolIssue"/>
    <w:rsid w:val="00FA1CF6"/>
    <w:rPr>
      <w:rFonts w:ascii="Times New Roman" w:hAnsi="Times New Roman"/>
      <w:b/>
      <w:color w:val="5D2E29"/>
      <w:sz w:val="24"/>
    </w:rPr>
  </w:style>
  <w:style w:type="paragraph" w:customStyle="1" w:styleId="shortparagraphs">
    <w:name w:val="short paragraphs"/>
    <w:basedOn w:val="Normal"/>
    <w:link w:val="shortparagraphsChar"/>
    <w:qFormat/>
    <w:rsid w:val="00FA1CF6"/>
    <w:pPr>
      <w:spacing w:after="120"/>
    </w:pPr>
    <w:rPr>
      <w:rFonts w:ascii="Times New Roman" w:hAnsi="Times New Roman"/>
      <w:color w:val="411D0E"/>
      <w:sz w:val="20"/>
    </w:rPr>
  </w:style>
  <w:style w:type="character" w:customStyle="1" w:styleId="BulletPointsChar">
    <w:name w:val="Bullet Points Char"/>
    <w:basedOn w:val="DefaultParagraphFont"/>
    <w:link w:val="BulletPoints"/>
    <w:rsid w:val="00FA1CF6"/>
    <w:rPr>
      <w:rFonts w:ascii="Times New Roman" w:hAnsi="Times New Roman"/>
      <w:color w:val="411D0E"/>
    </w:rPr>
  </w:style>
  <w:style w:type="paragraph" w:customStyle="1" w:styleId="BodyText01">
    <w:name w:val="Body Text 01"/>
    <w:basedOn w:val="Normal"/>
    <w:link w:val="BodyText01Char"/>
    <w:qFormat/>
    <w:rsid w:val="008E2F8F"/>
    <w:pPr>
      <w:spacing w:after="240" w:line="360" w:lineRule="auto"/>
    </w:pPr>
    <w:rPr>
      <w:rFonts w:ascii="Times New Roman" w:hAnsi="Times New Roman"/>
      <w:color w:val="411D0E"/>
      <w:sz w:val="20"/>
    </w:rPr>
  </w:style>
  <w:style w:type="character" w:customStyle="1" w:styleId="shortparagraphsChar">
    <w:name w:val="short paragraphs Char"/>
    <w:basedOn w:val="DefaultParagraphFont"/>
    <w:link w:val="shortparagraphs"/>
    <w:rsid w:val="00FA1CF6"/>
    <w:rPr>
      <w:rFonts w:ascii="Times New Roman" w:hAnsi="Times New Roman"/>
      <w:color w:val="411D0E"/>
    </w:rPr>
  </w:style>
  <w:style w:type="paragraph" w:customStyle="1" w:styleId="quotehere01">
    <w:name w:val="quote here 01"/>
    <w:basedOn w:val="BodyText2"/>
    <w:link w:val="quotehere01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1Char">
    <w:name w:val="Body Text 01 Char"/>
    <w:basedOn w:val="DefaultParagraphFont"/>
    <w:link w:val="BodyText01"/>
    <w:rsid w:val="008E2F8F"/>
    <w:rPr>
      <w:rFonts w:ascii="Times New Roman" w:hAnsi="Times New Roman"/>
      <w:color w:val="411D0E"/>
    </w:rPr>
  </w:style>
  <w:style w:type="paragraph" w:customStyle="1" w:styleId="HEADLINE01">
    <w:name w:val="HEADLINE 01"/>
    <w:basedOn w:val="Heading1"/>
    <w:link w:val="HEADLINE01Char"/>
    <w:qFormat/>
    <w:rsid w:val="00FA1CF6"/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rsid w:val="00A1624C"/>
    <w:rPr>
      <w:b/>
      <w:i/>
      <w:color w:val="411D0E"/>
      <w:sz w:val="24"/>
    </w:rPr>
  </w:style>
  <w:style w:type="character" w:customStyle="1" w:styleId="quotehere01Char">
    <w:name w:val="quote here 01 Char"/>
    <w:basedOn w:val="BodyText2Char"/>
    <w:link w:val="quotehere01"/>
    <w:rsid w:val="00A1624C"/>
    <w:rPr>
      <w:b/>
      <w:i/>
      <w:color w:val="411D0E"/>
      <w:sz w:val="24"/>
    </w:rPr>
  </w:style>
  <w:style w:type="paragraph" w:customStyle="1" w:styleId="SUBHEAD02">
    <w:name w:val="SUBHEAD 02"/>
    <w:basedOn w:val="Normal"/>
    <w:link w:val="SUBHEAD02Char"/>
    <w:qFormat/>
    <w:rsid w:val="00FA1CF6"/>
    <w:pPr>
      <w:jc w:val="center"/>
    </w:pPr>
    <w:rPr>
      <w:rFonts w:ascii="Times New Roman" w:hAnsi="Times New Roman"/>
      <w:color w:val="5D2E29"/>
      <w:sz w:val="28"/>
    </w:rPr>
  </w:style>
  <w:style w:type="character" w:customStyle="1" w:styleId="Heading1Char">
    <w:name w:val="Heading 1 Char"/>
    <w:basedOn w:val="DefaultParagraphFont"/>
    <w:link w:val="Heading1"/>
    <w:rsid w:val="00A1624C"/>
    <w:rPr>
      <w:b/>
      <w:color w:val="5D2E29"/>
      <w:sz w:val="36"/>
    </w:rPr>
  </w:style>
  <w:style w:type="character" w:customStyle="1" w:styleId="HEADLINE01Char">
    <w:name w:val="HEADLINE 01 Char"/>
    <w:basedOn w:val="Heading1Char"/>
    <w:link w:val="HEADLINE01"/>
    <w:rsid w:val="00A1624C"/>
    <w:rPr>
      <w:b/>
      <w:color w:val="5D2E29"/>
      <w:sz w:val="36"/>
    </w:rPr>
  </w:style>
  <w:style w:type="paragraph" w:customStyle="1" w:styleId="captionhere01">
    <w:name w:val="caption here 01"/>
    <w:basedOn w:val="Normal"/>
    <w:link w:val="captionhere01Char"/>
    <w:qFormat/>
    <w:rsid w:val="00FA1CF6"/>
    <w:rPr>
      <w:rFonts w:ascii="Times New Roman" w:hAnsi="Times New Roman"/>
      <w:i/>
      <w:color w:val="5D2E29"/>
      <w:sz w:val="20"/>
    </w:rPr>
  </w:style>
  <w:style w:type="character" w:customStyle="1" w:styleId="SUBHEAD02Char">
    <w:name w:val="SUBHEAD 02 Char"/>
    <w:basedOn w:val="DefaultParagraphFont"/>
    <w:link w:val="SUBHEAD02"/>
    <w:rsid w:val="00FA1CF6"/>
    <w:rPr>
      <w:rFonts w:ascii="Times New Roman" w:hAnsi="Times New Roman"/>
      <w:color w:val="5D2E29"/>
      <w:sz w:val="28"/>
    </w:rPr>
  </w:style>
  <w:style w:type="paragraph" w:customStyle="1" w:styleId="quotehere02">
    <w:name w:val="quote here 02"/>
    <w:basedOn w:val="BodyText2"/>
    <w:link w:val="quotehere02Char"/>
    <w:qFormat/>
    <w:rsid w:val="00FA1CF6"/>
    <w:rPr>
      <w:rFonts w:ascii="Times New Roman" w:hAnsi="Times New Roman"/>
    </w:rPr>
  </w:style>
  <w:style w:type="character" w:customStyle="1" w:styleId="captionhere01Char">
    <w:name w:val="caption here 01 Char"/>
    <w:basedOn w:val="DefaultParagraphFont"/>
    <w:link w:val="captionhere01"/>
    <w:rsid w:val="00FA1CF6"/>
    <w:rPr>
      <w:rFonts w:ascii="Times New Roman" w:hAnsi="Times New Roman"/>
      <w:i/>
      <w:color w:val="5D2E29"/>
    </w:rPr>
  </w:style>
  <w:style w:type="paragraph" w:customStyle="1" w:styleId="HEADLINE02">
    <w:name w:val="HEADLINE 02"/>
    <w:basedOn w:val="Normal"/>
    <w:link w:val="HEADLINE02Char"/>
    <w:qFormat/>
    <w:rsid w:val="00FA1CF6"/>
    <w:pPr>
      <w:spacing w:line="32" w:lineRule="atLeast"/>
      <w:jc w:val="center"/>
    </w:pPr>
    <w:rPr>
      <w:rFonts w:ascii="Times New Roman" w:hAnsi="Times New Roman"/>
      <w:b/>
      <w:color w:val="5D2E29"/>
      <w:sz w:val="36"/>
    </w:rPr>
  </w:style>
  <w:style w:type="character" w:customStyle="1" w:styleId="quotehere02Char">
    <w:name w:val="quote here 02 Char"/>
    <w:basedOn w:val="BodyText2Char"/>
    <w:link w:val="quotehere02"/>
    <w:rsid w:val="00FA1CF6"/>
    <w:rPr>
      <w:rFonts w:ascii="Times New Roman" w:hAnsi="Times New Roman"/>
      <w:b/>
      <w:i/>
      <w:color w:val="411D0E"/>
      <w:sz w:val="24"/>
    </w:rPr>
  </w:style>
  <w:style w:type="paragraph" w:customStyle="1" w:styleId="BodyText02">
    <w:name w:val="Body Text 02"/>
    <w:basedOn w:val="BodyText2"/>
    <w:link w:val="BodyText02Char"/>
    <w:qFormat/>
    <w:rsid w:val="008E2F8F"/>
    <w:pPr>
      <w:spacing w:after="120" w:line="408" w:lineRule="auto"/>
    </w:pPr>
    <w:rPr>
      <w:rFonts w:ascii="Times New Roman" w:hAnsi="Times New Roman"/>
      <w:b w:val="0"/>
      <w:i w:val="0"/>
      <w:sz w:val="20"/>
    </w:rPr>
  </w:style>
  <w:style w:type="character" w:customStyle="1" w:styleId="HEADLINE02Char">
    <w:name w:val="HEADLINE 02 Char"/>
    <w:basedOn w:val="DefaultParagraphFont"/>
    <w:link w:val="HEADLINE02"/>
    <w:rsid w:val="00FA1CF6"/>
    <w:rPr>
      <w:rFonts w:ascii="Times New Roman" w:hAnsi="Times New Roman"/>
      <w:b/>
      <w:color w:val="5D2E29"/>
      <w:sz w:val="36"/>
    </w:rPr>
  </w:style>
  <w:style w:type="paragraph" w:customStyle="1" w:styleId="quotehere03">
    <w:name w:val="quote here 03"/>
    <w:basedOn w:val="BodyText2"/>
    <w:link w:val="quotehere03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2Char">
    <w:name w:val="Body Text 02 Char"/>
    <w:basedOn w:val="BodyText2Char"/>
    <w:link w:val="BodyText02"/>
    <w:rsid w:val="008E2F8F"/>
    <w:rPr>
      <w:rFonts w:ascii="Times New Roman" w:hAnsi="Times New Roman"/>
      <w:b/>
      <w:i/>
      <w:color w:val="411D0E"/>
      <w:sz w:val="24"/>
    </w:rPr>
  </w:style>
  <w:style w:type="paragraph" w:customStyle="1" w:styleId="HEADLINEHERE02">
    <w:name w:val="HEADLINE HERE 02"/>
    <w:basedOn w:val="Heading3"/>
    <w:link w:val="HEADLINEHERE02Char"/>
    <w:qFormat/>
    <w:rsid w:val="00FA1CF6"/>
    <w:rPr>
      <w:rFonts w:ascii="Times New Roman" w:hAnsi="Times New Roman"/>
    </w:rPr>
  </w:style>
  <w:style w:type="character" w:customStyle="1" w:styleId="quotehere03Char">
    <w:name w:val="quote here 03 Char"/>
    <w:basedOn w:val="BodyText2Char"/>
    <w:link w:val="quotehere03"/>
    <w:rsid w:val="00FA1CF6"/>
    <w:rPr>
      <w:rFonts w:ascii="Times New Roman" w:hAnsi="Times New Roman"/>
      <w:b/>
      <w:i/>
      <w:color w:val="411D0E"/>
      <w:sz w:val="24"/>
    </w:rPr>
  </w:style>
  <w:style w:type="paragraph" w:customStyle="1" w:styleId="BodyText03">
    <w:name w:val="Body Text 03"/>
    <w:basedOn w:val="BodyText3"/>
    <w:link w:val="BodyText03Char"/>
    <w:qFormat/>
    <w:rsid w:val="00FA1CF6"/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rsid w:val="003943FB"/>
    <w:rPr>
      <w:b/>
      <w:color w:val="5D2E29"/>
      <w:sz w:val="44"/>
    </w:rPr>
  </w:style>
  <w:style w:type="character" w:customStyle="1" w:styleId="HEADLINEHERE02Char">
    <w:name w:val="HEADLINE HERE 02 Char"/>
    <w:basedOn w:val="Heading3Char"/>
    <w:link w:val="HEADLINEHERE02"/>
    <w:rsid w:val="003943FB"/>
    <w:rPr>
      <w:b/>
      <w:color w:val="5D2E29"/>
      <w:sz w:val="44"/>
    </w:rPr>
  </w:style>
  <w:style w:type="paragraph" w:customStyle="1" w:styleId="quotehere04">
    <w:name w:val="quote here 04"/>
    <w:basedOn w:val="Normal"/>
    <w:link w:val="quotehere04Char"/>
    <w:qFormat/>
    <w:rsid w:val="00FA1CF6"/>
    <w:pPr>
      <w:spacing w:line="288" w:lineRule="auto"/>
      <w:jc w:val="center"/>
    </w:pPr>
    <w:rPr>
      <w:rFonts w:ascii="Times New Roman" w:hAnsi="Times New Roman"/>
      <w:b/>
      <w:i/>
      <w:color w:val="5D2E29"/>
      <w:sz w:val="26"/>
    </w:rPr>
  </w:style>
  <w:style w:type="character" w:customStyle="1" w:styleId="BodyText3Char">
    <w:name w:val="Body Text 3 Char"/>
    <w:basedOn w:val="DefaultParagraphFont"/>
    <w:link w:val="BodyText3"/>
    <w:rsid w:val="003943FB"/>
    <w:rPr>
      <w:color w:val="5D2E29"/>
      <w:sz w:val="22"/>
    </w:rPr>
  </w:style>
  <w:style w:type="character" w:customStyle="1" w:styleId="BodyText03Char">
    <w:name w:val="Body Text 03 Char"/>
    <w:basedOn w:val="BodyText3Char"/>
    <w:link w:val="BodyText03"/>
    <w:rsid w:val="003943FB"/>
    <w:rPr>
      <w:color w:val="5D2E29"/>
      <w:sz w:val="22"/>
    </w:rPr>
  </w:style>
  <w:style w:type="paragraph" w:customStyle="1" w:styleId="Address01">
    <w:name w:val="Address 01"/>
    <w:basedOn w:val="Normal"/>
    <w:link w:val="Address01Char"/>
    <w:qFormat/>
    <w:rsid w:val="00FA1CF6"/>
    <w:pPr>
      <w:spacing w:line="288" w:lineRule="auto"/>
    </w:pPr>
    <w:rPr>
      <w:rFonts w:ascii="Times New Roman" w:hAnsi="Times New Roman"/>
      <w:color w:val="5D2E29"/>
      <w:sz w:val="18"/>
    </w:rPr>
  </w:style>
  <w:style w:type="character" w:customStyle="1" w:styleId="quotehere04Char">
    <w:name w:val="quote here 04 Char"/>
    <w:basedOn w:val="DefaultParagraphFont"/>
    <w:link w:val="quotehere04"/>
    <w:rsid w:val="00FA1CF6"/>
    <w:rPr>
      <w:rFonts w:ascii="Times New Roman" w:hAnsi="Times New Roman"/>
      <w:b/>
      <w:i/>
      <w:color w:val="5D2E29"/>
      <w:sz w:val="26"/>
    </w:rPr>
  </w:style>
  <w:style w:type="paragraph" w:customStyle="1" w:styleId="ShippingAddress">
    <w:name w:val="Shipping Address"/>
    <w:basedOn w:val="BodyText3"/>
    <w:link w:val="ShippingAddressChar"/>
    <w:qFormat/>
    <w:rsid w:val="00FA1CF6"/>
    <w:pPr>
      <w:spacing w:line="240" w:lineRule="auto"/>
      <w:jc w:val="center"/>
    </w:pPr>
    <w:rPr>
      <w:rFonts w:ascii="Times New Roman" w:hAnsi="Times New Roman"/>
      <w:sz w:val="24"/>
    </w:rPr>
  </w:style>
  <w:style w:type="character" w:customStyle="1" w:styleId="Address01Char">
    <w:name w:val="Address 01 Char"/>
    <w:basedOn w:val="DefaultParagraphFont"/>
    <w:link w:val="Address01"/>
    <w:rsid w:val="00FA1CF6"/>
    <w:rPr>
      <w:rFonts w:ascii="Times New Roman" w:hAnsi="Times New Roman"/>
      <w:color w:val="5D2E29"/>
      <w:sz w:val="18"/>
    </w:rPr>
  </w:style>
  <w:style w:type="paragraph" w:customStyle="1" w:styleId="TextLogo">
    <w:name w:val="Text / Logo"/>
    <w:basedOn w:val="Heading7"/>
    <w:link w:val="TextLogoChar"/>
    <w:qFormat/>
    <w:rsid w:val="00FA1CF6"/>
    <w:pPr>
      <w:jc w:val="center"/>
    </w:pPr>
    <w:rPr>
      <w:rFonts w:ascii="Times New Roman" w:hAnsi="Times New Roman"/>
      <w:color w:val="5D2E29"/>
      <w:sz w:val="26"/>
    </w:rPr>
  </w:style>
  <w:style w:type="character" w:customStyle="1" w:styleId="ShippingAddressChar">
    <w:name w:val="Shipping Address Char"/>
    <w:basedOn w:val="BodyText3Char"/>
    <w:link w:val="ShippingAddress"/>
    <w:rsid w:val="00FA1CF6"/>
    <w:rPr>
      <w:rFonts w:ascii="Times New Roman" w:hAnsi="Times New Roman"/>
      <w:color w:val="5D2E29"/>
      <w:sz w:val="24"/>
    </w:rPr>
  </w:style>
  <w:style w:type="paragraph" w:customStyle="1" w:styleId="website">
    <w:name w:val="website"/>
    <w:basedOn w:val="Heading7"/>
    <w:link w:val="websiteChar"/>
    <w:qFormat/>
    <w:rsid w:val="003943FB"/>
    <w:pPr>
      <w:spacing w:before="120"/>
      <w:jc w:val="center"/>
    </w:pPr>
    <w:rPr>
      <w:color w:val="5D2E29"/>
      <w:sz w:val="20"/>
    </w:rPr>
  </w:style>
  <w:style w:type="character" w:customStyle="1" w:styleId="Heading7Char">
    <w:name w:val="Heading 7 Char"/>
    <w:basedOn w:val="DefaultParagraphFont"/>
    <w:link w:val="Heading7"/>
    <w:rsid w:val="003943FB"/>
    <w:rPr>
      <w:b/>
      <w:color w:val="411D0E"/>
      <w:sz w:val="24"/>
    </w:rPr>
  </w:style>
  <w:style w:type="character" w:customStyle="1" w:styleId="TextLogoChar">
    <w:name w:val="Text / Logo Char"/>
    <w:basedOn w:val="Heading7Char"/>
    <w:link w:val="TextLogo"/>
    <w:rsid w:val="00FA1CF6"/>
    <w:rPr>
      <w:rFonts w:ascii="Times New Roman" w:hAnsi="Times New Roman"/>
      <w:b/>
      <w:color w:val="5D2E29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1E"/>
    <w:rPr>
      <w:rFonts w:ascii="Tahoma" w:hAnsi="Tahoma" w:cs="Tahoma"/>
      <w:sz w:val="16"/>
      <w:szCs w:val="16"/>
    </w:rPr>
  </w:style>
  <w:style w:type="character" w:customStyle="1" w:styleId="websiteChar">
    <w:name w:val="website Char"/>
    <w:basedOn w:val="Heading7Char"/>
    <w:link w:val="website"/>
    <w:rsid w:val="003943FB"/>
    <w:rPr>
      <w:b/>
      <w:color w:val="5D2E29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1E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44F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4F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67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7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9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11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0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86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99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741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03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70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919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499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94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22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8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58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174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9258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8342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621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7065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3444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363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5193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6912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13011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59099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25262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973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69536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49212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37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01434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7536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93320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302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367240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60363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8965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60456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58607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694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3207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020884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87691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2043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49743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196795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33260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44770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2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1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18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89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97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74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69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51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86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984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904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89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01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925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751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615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981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806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493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2184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3551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5974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14435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456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1756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8328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6524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48396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7132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68841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69918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69664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3063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98200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398187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450325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96645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15482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5439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5651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google.co.za/url?sa=i&amp;rct=j&amp;q=&amp;esrc=s&amp;source=images&amp;cd=&amp;cad=rja&amp;uact=8&amp;ved=0CAcQjRxqFQoTCPn1yIbjmcgCFQVcFAodn9sNAA&amp;url=http://chickgeek.org/kitty-archaeologist/&amp;psig=AFQjCNEVMXcOrEPIjj3P7H2h0b38y9QUxA&amp;ust=1443531094662049" TargetMode="External"/><Relationship Id="rId26" Type="http://schemas.openxmlformats.org/officeDocument/2006/relationships/hyperlink" Target="mailto:lmabnett@iafrica.com" TargetMode="External"/><Relationship Id="rId39" Type="http://schemas.openxmlformats.org/officeDocument/2006/relationships/image" Target="media/image12.wmf"/><Relationship Id="rId21" Type="http://schemas.openxmlformats.org/officeDocument/2006/relationships/image" Target="media/image90.jpeg"/><Relationship Id="rId34" Type="http://schemas.openxmlformats.org/officeDocument/2006/relationships/hyperlink" Target="mailto:lmabnett@iafrica.com" TargetMode="External"/><Relationship Id="rId42" Type="http://schemas.openxmlformats.org/officeDocument/2006/relationships/hyperlink" Target="http://rcig.weebly.com" TargetMode="External"/><Relationship Id="rId55" Type="http://schemas.openxmlformats.org/officeDocument/2006/relationships/image" Target="media/image120.wmf"/><Relationship Id="rId63" Type="http://schemas.openxmlformats.org/officeDocument/2006/relationships/hyperlink" Target="http://www.tsacc.org.z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rcig.weebly.com/documents--forms.html" TargetMode="External"/><Relationship Id="rId25" Type="http://schemas.openxmlformats.org/officeDocument/2006/relationships/hyperlink" Target="mailto:krystle@krisscross.co.za" TargetMode="External"/><Relationship Id="rId33" Type="http://schemas.openxmlformats.org/officeDocument/2006/relationships/hyperlink" Target="mailto:krystle@krisscross.co.za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hyperlink" Target="http://www.google.co.za/url?sa=i&amp;rct=j&amp;q=&amp;esrc=s&amp;source=images&amp;cd=&amp;cad=rja&amp;uact=8&amp;ved=0CAcQjRxqFQoTCPn1yIbjmcgCFQVcFAodn9sNAA&amp;url=http://chickgeek.org/kitty-archaeologist/&amp;psig=AFQjCNEVMXcOrEPIjj3P7H2h0b38y9QUxA&amp;ust=1443531094662049" TargetMode="External"/><Relationship Id="rId29" Type="http://schemas.openxmlformats.org/officeDocument/2006/relationships/hyperlink" Target="mailto:solveig.rcig@gmail.com" TargetMode="External"/><Relationship Id="rId41" Type="http://schemas.openxmlformats.org/officeDocument/2006/relationships/hyperlink" Target="https://www.facebook.com/groups/RCIGroup/" TargetMode="External"/><Relationship Id="rId54" Type="http://schemas.openxmlformats.org/officeDocument/2006/relationships/image" Target="media/image140.jpeg"/><Relationship Id="rId62" Type="http://schemas.openxmlformats.org/officeDocument/2006/relationships/hyperlink" Target="http://www.kittensandcats.co.z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silversheenc@gmail.com" TargetMode="External"/><Relationship Id="rId32" Type="http://schemas.openxmlformats.org/officeDocument/2006/relationships/hyperlink" Target="mailto:silversheenc@gmail.com" TargetMode="External"/><Relationship Id="rId37" Type="http://schemas.openxmlformats.org/officeDocument/2006/relationships/hyperlink" Target="mailto:solveig.rcig@gmail.com" TargetMode="External"/><Relationship Id="rId40" Type="http://schemas.openxmlformats.org/officeDocument/2006/relationships/hyperlink" Target="mailto:solveig.rcig@gmail.com" TargetMode="External"/><Relationship Id="rId58" Type="http://schemas.openxmlformats.org/officeDocument/2006/relationships/hyperlink" Target="http://rcig.weebly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cig.weebly.com/documents--forms.html" TargetMode="External"/><Relationship Id="rId23" Type="http://schemas.openxmlformats.org/officeDocument/2006/relationships/hyperlink" Target="mailto:almapretorius@gmail.com" TargetMode="External"/><Relationship Id="rId28" Type="http://schemas.openxmlformats.org/officeDocument/2006/relationships/hyperlink" Target="mailto:sask@webmail.co.za" TargetMode="External"/><Relationship Id="rId36" Type="http://schemas.openxmlformats.org/officeDocument/2006/relationships/hyperlink" Target="mailto:sask@webmail.co.za" TargetMode="External"/><Relationship Id="rId57" Type="http://schemas.openxmlformats.org/officeDocument/2006/relationships/hyperlink" Target="https://www.facebook.com/groups/RCIGroup/" TargetMode="External"/><Relationship Id="rId61" Type="http://schemas.openxmlformats.org/officeDocument/2006/relationships/hyperlink" Target="http://www.tsacc.org.za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mailto:almapretorius@gmail.com" TargetMode="External"/><Relationship Id="rId60" Type="http://schemas.openxmlformats.org/officeDocument/2006/relationships/hyperlink" Target="http://www.kittensandcats.co.za/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wmf"/><Relationship Id="rId27" Type="http://schemas.openxmlformats.org/officeDocument/2006/relationships/hyperlink" Target="mailto:leanne@perform.co.za" TargetMode="External"/><Relationship Id="rId30" Type="http://schemas.openxmlformats.org/officeDocument/2006/relationships/image" Target="media/image100.wmf"/><Relationship Id="rId35" Type="http://schemas.openxmlformats.org/officeDocument/2006/relationships/hyperlink" Target="mailto:leanne@perform.co.za" TargetMode="External"/><Relationship Id="rId43" Type="http://schemas.openxmlformats.org/officeDocument/2006/relationships/image" Target="media/image13.jpeg"/><Relationship Id="rId56" Type="http://schemas.openxmlformats.org/officeDocument/2006/relationships/hyperlink" Target="mailto:solveig.rcig@gmail.com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ly\AppData\Roaming\Microsoft\Templates\HP_WeatheredBook_Newsletter_TP1037949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5835D-C9A8-4A73-8295-E9EABD9A7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HP_WeatheredBook_Newsletter_TP10379499.dot</Template>
  <TotalTime>7048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Solly</dc:creator>
  <cp:lastModifiedBy>Solly</cp:lastModifiedBy>
  <cp:revision>18</cp:revision>
  <cp:lastPrinted>2015-06-15T11:52:00Z</cp:lastPrinted>
  <dcterms:created xsi:type="dcterms:W3CDTF">2015-09-18T06:59:00Z</dcterms:created>
  <dcterms:modified xsi:type="dcterms:W3CDTF">2015-09-30T06:56:00Z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TC103794999990</vt:lpwstr>
  </property>
</Properties>
</file>